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FFB5725" w14:textId="7D0AC9BC" w:rsidR="00B47DCE" w:rsidRPr="00C326DD" w:rsidRDefault="00E8689C" w:rsidP="00BA77C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E0B332" wp14:editId="2BD811E1">
                <wp:simplePos x="0" y="0"/>
                <wp:positionH relativeFrom="column">
                  <wp:posOffset>622935</wp:posOffset>
                </wp:positionH>
                <wp:positionV relativeFrom="paragraph">
                  <wp:posOffset>7720965</wp:posOffset>
                </wp:positionV>
                <wp:extent cx="2634615" cy="12674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126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0D251" w14:textId="77777777" w:rsidR="00D150BE" w:rsidRPr="00F76CA8" w:rsidRDefault="00D150BE" w:rsidP="00D150BE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</w:rPr>
                            </w:pPr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</w:rPr>
                              <w:t>Description</w:t>
                            </w:r>
                          </w:p>
                          <w:p w14:paraId="34C9105C" w14:textId="13B1B5CC" w:rsidR="00D150BE" w:rsidRPr="00F76CA8" w:rsidRDefault="00D150BE" w:rsidP="00D150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Evelessita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culparum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voluptam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eseroreiunt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landus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laborestrum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con nus quam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fugianda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doluptate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iur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enemporatur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autatit</w:t>
                            </w:r>
                            <w:proofErr w:type="spellEnd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quat</w:t>
                            </w:r>
                            <w:proofErr w:type="spellEnd"/>
                            <w:r w:rsidR="00A40FEA"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1E0B33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49.05pt;margin-top:607.95pt;width:207.45pt;height:9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" filled="f" stroked="f">
                <v:textbox>
                  <w:txbxContent>
                    <w:p w14:paraId="1440D251" w14:textId="77777777" w:rsidR="00D150BE" w:rsidRPr="00F76CA8" w:rsidRDefault="00D150BE" w:rsidP="00D150BE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</w:rPr>
                      </w:pPr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</w:rPr>
                        <w:t>Description</w:t>
                      </w:r>
                    </w:p>
                    <w:p w14:paraId="34C9105C" w14:textId="13B1B5CC" w:rsidR="00D150BE" w:rsidRPr="00F76CA8" w:rsidRDefault="00D150BE" w:rsidP="00D150BE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Evelessita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culparum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,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voluptam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,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eseroreiunt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landus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vent.Nat</w:t>
                      </w:r>
                      <w:proofErr w:type="spellEnd"/>
                      <w:proofErr w:type="gram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laborestrum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con nus quam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fugianda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doluptate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iur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aut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aut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enemporatur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autatit</w:t>
                      </w:r>
                      <w:proofErr w:type="spellEnd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 xml:space="preserve">, </w:t>
                      </w:r>
                      <w:proofErr w:type="spellStart"/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quat</w:t>
                      </w:r>
                      <w:proofErr w:type="spellEnd"/>
                      <w:r w:rsidR="00A40FEA"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B3BE4E" wp14:editId="5F070858">
                <wp:simplePos x="0" y="0"/>
                <wp:positionH relativeFrom="column">
                  <wp:posOffset>513715</wp:posOffset>
                </wp:positionH>
                <wp:positionV relativeFrom="paragraph">
                  <wp:posOffset>7837805</wp:posOffset>
                </wp:positionV>
                <wp:extent cx="1905" cy="1028700"/>
                <wp:effectExtent l="50800" t="25400" r="74295" b="889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1028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25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E9A216B" id="Straight_x0020_Connector_x0020_1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45pt,617.15pt" to="40.6pt,69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" strokecolor="#004255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6814A4" wp14:editId="7DEF43C0">
                <wp:simplePos x="0" y="0"/>
                <wp:positionH relativeFrom="column">
                  <wp:posOffset>4280535</wp:posOffset>
                </wp:positionH>
                <wp:positionV relativeFrom="paragraph">
                  <wp:posOffset>8053705</wp:posOffset>
                </wp:positionV>
                <wp:extent cx="2741295" cy="1038860"/>
                <wp:effectExtent l="0" t="0" r="0" b="254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295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88B20" w14:textId="77777777" w:rsidR="00A1352F" w:rsidRPr="00F76CA8" w:rsidRDefault="00A1352F" w:rsidP="0058770B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28"/>
                                <w:szCs w:val="28"/>
                              </w:rPr>
                            </w:pPr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2A54"/>
                                <w:sz w:val="28"/>
                                <w:szCs w:val="28"/>
                              </w:rPr>
                              <w:t>Contact Information</w:t>
                            </w:r>
                          </w:p>
                          <w:p w14:paraId="1DDE3E77" w14:textId="77777777" w:rsidR="00A1352F" w:rsidRPr="00F76CA8" w:rsidRDefault="00A1352F" w:rsidP="0058770B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81806E"/>
                              </w:rPr>
                            </w:pPr>
                            <w:r w:rsidRPr="00F76CA8">
                              <w:rPr>
                                <w:rFonts w:ascii="Arial" w:hAnsi="Arial" w:cs="Arial"/>
                                <w:color w:val="81806E"/>
                              </w:rPr>
                              <w:t>Department / School / Faculty</w:t>
                            </w:r>
                          </w:p>
                          <w:p w14:paraId="507E838E" w14:textId="77777777" w:rsidR="00D150BE" w:rsidRPr="00F76CA8" w:rsidRDefault="00D150BE" w:rsidP="0058770B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56"/>
                                <w:szCs w:val="56"/>
                              </w:rPr>
                            </w:pPr>
                            <w:r w:rsidRPr="00F76CA8">
                              <w:rPr>
                                <w:rFonts w:ascii="Arial" w:hAnsi="Arial" w:cs="Arial"/>
                                <w:color w:val="004255"/>
                                <w:sz w:val="56"/>
                                <w:szCs w:val="56"/>
                              </w:rPr>
                              <w:t>tru.ca/</w:t>
                            </w:r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56"/>
                                <w:szCs w:val="56"/>
                              </w:rPr>
                              <w:t>website</w:t>
                            </w:r>
                          </w:p>
                          <w:p w14:paraId="2089C29E" w14:textId="77777777" w:rsidR="00D150BE" w:rsidRPr="00F76CA8" w:rsidRDefault="00D150BE" w:rsidP="0058770B">
                            <w:pPr>
                              <w:pStyle w:val="TRU-HeadlineWhite"/>
                              <w:jc w:val="center"/>
                              <w:rPr>
                                <w:rFonts w:ascii="Arial" w:hAnsi="Arial" w:cs="Arial"/>
                                <w:color w:val="004255"/>
                              </w:rPr>
                            </w:pPr>
                          </w:p>
                          <w:p w14:paraId="1980FD53" w14:textId="77777777" w:rsidR="00D150BE" w:rsidRPr="00F76CA8" w:rsidRDefault="00D150BE" w:rsidP="0058770B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6814A4" id="Text_x0020_Box_x0020_9" o:spid="_x0000_s1027" type="#_x0000_t202" style="position:absolute;margin-left:337.05pt;margin-top:634.15pt;width:215.85pt;height:8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" filled="f" stroked="f">
                <v:textbox>
                  <w:txbxContent>
                    <w:p w14:paraId="56588B20" w14:textId="77777777" w:rsidR="00A1352F" w:rsidRPr="00F76CA8" w:rsidRDefault="00A1352F" w:rsidP="0058770B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002A54"/>
                          <w:sz w:val="28"/>
                          <w:szCs w:val="28"/>
                        </w:rPr>
                      </w:pPr>
                      <w:r w:rsidRPr="00F76CA8">
                        <w:rPr>
                          <w:rFonts w:ascii="Arial" w:hAnsi="Arial" w:cs="Arial"/>
                          <w:b/>
                          <w:bCs/>
                          <w:color w:val="002A54"/>
                          <w:sz w:val="28"/>
                          <w:szCs w:val="28"/>
                        </w:rPr>
                        <w:t>Contact Information</w:t>
                      </w:r>
                    </w:p>
                    <w:p w14:paraId="1DDE3E77" w14:textId="77777777" w:rsidR="00A1352F" w:rsidRPr="00F76CA8" w:rsidRDefault="00A1352F" w:rsidP="0058770B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81806E"/>
                        </w:rPr>
                      </w:pPr>
                      <w:r w:rsidRPr="00F76CA8">
                        <w:rPr>
                          <w:rFonts w:ascii="Arial" w:hAnsi="Arial" w:cs="Arial"/>
                          <w:color w:val="81806E"/>
                        </w:rPr>
                        <w:t>Department / School / Faculty</w:t>
                      </w:r>
                    </w:p>
                    <w:p w14:paraId="507E838E" w14:textId="77777777" w:rsidR="00D150BE" w:rsidRPr="00F76CA8" w:rsidRDefault="00D150BE" w:rsidP="0058770B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olor w:val="004255"/>
                          <w:sz w:val="56"/>
                          <w:szCs w:val="56"/>
                        </w:rPr>
                      </w:pPr>
                      <w:r w:rsidRPr="00F76CA8">
                        <w:rPr>
                          <w:rFonts w:ascii="Arial" w:hAnsi="Arial" w:cs="Arial"/>
                          <w:color w:val="004255"/>
                          <w:sz w:val="56"/>
                          <w:szCs w:val="56"/>
                        </w:rPr>
                        <w:t>tru.ca/</w:t>
                      </w:r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56"/>
                          <w:szCs w:val="56"/>
                        </w:rPr>
                        <w:t>website</w:t>
                      </w:r>
                    </w:p>
                    <w:p w14:paraId="2089C29E" w14:textId="77777777" w:rsidR="00D150BE" w:rsidRPr="00F76CA8" w:rsidRDefault="00D150BE" w:rsidP="0058770B">
                      <w:pPr>
                        <w:pStyle w:val="TRU-HeadlineWhite"/>
                        <w:jc w:val="center"/>
                        <w:rPr>
                          <w:rFonts w:ascii="Arial" w:hAnsi="Arial" w:cs="Arial"/>
                          <w:color w:val="004255"/>
                        </w:rPr>
                      </w:pPr>
                    </w:p>
                    <w:p w14:paraId="1980FD53" w14:textId="77777777" w:rsidR="00D150BE" w:rsidRPr="00F76CA8" w:rsidRDefault="00D150BE" w:rsidP="0058770B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F9CDEC" wp14:editId="7DDDACF1">
                <wp:simplePos x="0" y="0"/>
                <wp:positionH relativeFrom="column">
                  <wp:posOffset>403860</wp:posOffset>
                </wp:positionH>
                <wp:positionV relativeFrom="paragraph">
                  <wp:posOffset>6710045</wp:posOffset>
                </wp:positionV>
                <wp:extent cx="6172200" cy="452120"/>
                <wp:effectExtent l="0" t="0" r="0" b="508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8B57A" w14:textId="2B6621B8" w:rsidR="0058770B" w:rsidRPr="00F76CA8" w:rsidRDefault="0058770B" w:rsidP="00A40FEA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8F4E4"/>
                                <w:sz w:val="48"/>
                                <w:szCs w:val="48"/>
                              </w:rPr>
                            </w:pPr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F8F4E4"/>
                                <w:sz w:val="48"/>
                                <w:szCs w:val="48"/>
                              </w:rPr>
                              <w:t xml:space="preserve">Date </w:t>
                            </w:r>
                            <w:r w:rsidR="00A40FEA" w:rsidRPr="00F76CA8">
                              <w:rPr>
                                <w:rFonts w:ascii="Arial" w:hAnsi="Arial" w:cs="Arial"/>
                                <w:b/>
                                <w:bCs/>
                                <w:color w:val="F8F4E4"/>
                                <w:sz w:val="48"/>
                                <w:szCs w:val="48"/>
                              </w:rPr>
                              <w:t xml:space="preserve">  |   </w:t>
                            </w:r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F8F4E4"/>
                                <w:sz w:val="48"/>
                                <w:szCs w:val="48"/>
                              </w:rPr>
                              <w:t>Time</w:t>
                            </w:r>
                            <w:r w:rsidR="00A40FEA" w:rsidRPr="00F76CA8">
                              <w:rPr>
                                <w:rFonts w:ascii="Arial" w:hAnsi="Arial" w:cs="Arial"/>
                                <w:b/>
                                <w:bCs/>
                                <w:color w:val="F8F4E4"/>
                                <w:sz w:val="48"/>
                                <w:szCs w:val="48"/>
                              </w:rPr>
                              <w:t xml:space="preserve">   |   </w:t>
                            </w:r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F8F4E4"/>
                                <w:sz w:val="48"/>
                                <w:szCs w:val="48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F9CDEC" id="Text_x0020_Box_x0020_6" o:spid="_x0000_s1028" type="#_x0000_t202" style="position:absolute;margin-left:31.8pt;margin-top:528.35pt;width:486pt;height:35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" filled="f" stroked="f">
                <v:textbox>
                  <w:txbxContent>
                    <w:p w14:paraId="66A8B57A" w14:textId="2B6621B8" w:rsidR="0058770B" w:rsidRPr="00F76CA8" w:rsidRDefault="0058770B" w:rsidP="00A40FEA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8F4E4"/>
                          <w:sz w:val="48"/>
                          <w:szCs w:val="48"/>
                        </w:rPr>
                      </w:pPr>
                      <w:r w:rsidRPr="00F76CA8">
                        <w:rPr>
                          <w:rFonts w:ascii="Arial" w:hAnsi="Arial" w:cs="Arial"/>
                          <w:b/>
                          <w:bCs/>
                          <w:color w:val="F8F4E4"/>
                          <w:sz w:val="48"/>
                          <w:szCs w:val="48"/>
                        </w:rPr>
                        <w:t xml:space="preserve">Date </w:t>
                      </w:r>
                      <w:r w:rsidR="00A40FEA" w:rsidRPr="00F76CA8">
                        <w:rPr>
                          <w:rFonts w:ascii="Arial" w:hAnsi="Arial" w:cs="Arial"/>
                          <w:b/>
                          <w:bCs/>
                          <w:color w:val="F8F4E4"/>
                          <w:sz w:val="48"/>
                          <w:szCs w:val="48"/>
                        </w:rPr>
                        <w:t xml:space="preserve">  |   </w:t>
                      </w:r>
                      <w:r w:rsidRPr="00F76CA8">
                        <w:rPr>
                          <w:rFonts w:ascii="Arial" w:hAnsi="Arial" w:cs="Arial"/>
                          <w:b/>
                          <w:bCs/>
                          <w:color w:val="F8F4E4"/>
                          <w:sz w:val="48"/>
                          <w:szCs w:val="48"/>
                        </w:rPr>
                        <w:t>Time</w:t>
                      </w:r>
                      <w:r w:rsidR="00A40FEA" w:rsidRPr="00F76CA8">
                        <w:rPr>
                          <w:rFonts w:ascii="Arial" w:hAnsi="Arial" w:cs="Arial"/>
                          <w:b/>
                          <w:bCs/>
                          <w:color w:val="F8F4E4"/>
                          <w:sz w:val="48"/>
                          <w:szCs w:val="48"/>
                        </w:rPr>
                        <w:t xml:space="preserve">   |   </w:t>
                      </w:r>
                      <w:r w:rsidRPr="00F76CA8">
                        <w:rPr>
                          <w:rFonts w:ascii="Arial" w:hAnsi="Arial" w:cs="Arial"/>
                          <w:b/>
                          <w:bCs/>
                          <w:color w:val="F8F4E4"/>
                          <w:sz w:val="48"/>
                          <w:szCs w:val="48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0FE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4B152F" wp14:editId="3C409F86">
                <wp:simplePos x="0" y="0"/>
                <wp:positionH relativeFrom="column">
                  <wp:posOffset>388620</wp:posOffset>
                </wp:positionH>
                <wp:positionV relativeFrom="paragraph">
                  <wp:posOffset>848995</wp:posOffset>
                </wp:positionV>
                <wp:extent cx="4229100" cy="353822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53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921A" w14:textId="6911B88A" w:rsidR="00A1352F" w:rsidRPr="00F76CA8" w:rsidRDefault="00A1352F" w:rsidP="0058770B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00"/>
                                <w:szCs w:val="200"/>
                              </w:rPr>
                            </w:pPr>
                            <w:r w:rsidRPr="00F76CA8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200"/>
                                <w:szCs w:val="200"/>
                              </w:rPr>
                              <w:t>Title</w:t>
                            </w:r>
                          </w:p>
                          <w:p w14:paraId="67E179BF" w14:textId="500878A4" w:rsidR="0058770B" w:rsidRPr="00F76CA8" w:rsidRDefault="0058770B" w:rsidP="0058770B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Cs/>
                                <w:color w:val="004255"/>
                                <w:sz w:val="72"/>
                                <w:szCs w:val="72"/>
                              </w:rPr>
                            </w:pPr>
                            <w:r w:rsidRPr="00F76CA8">
                              <w:rPr>
                                <w:rFonts w:ascii="Arial" w:hAnsi="Arial" w:cs="Arial"/>
                                <w:bCs/>
                                <w:color w:val="004255"/>
                                <w:sz w:val="72"/>
                                <w:szCs w:val="72"/>
                              </w:rPr>
                              <w:t>Subhead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4B152F" id="Text_x0020_Box_x0020_14" o:spid="_x0000_s1029" type="#_x0000_t202" style="position:absolute;margin-left:30.6pt;margin-top:66.85pt;width:333pt;height:278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" filled="f" stroked="f">
                <v:textbox>
                  <w:txbxContent>
                    <w:p w14:paraId="527D921A" w14:textId="6911B88A" w:rsidR="00A1352F" w:rsidRPr="00F76CA8" w:rsidRDefault="00A1352F" w:rsidP="0058770B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4255"/>
                          <w:sz w:val="200"/>
                          <w:szCs w:val="200"/>
                        </w:rPr>
                      </w:pPr>
                      <w:r w:rsidRPr="00F76CA8">
                        <w:rPr>
                          <w:rFonts w:ascii="Arial" w:hAnsi="Arial" w:cs="Arial"/>
                          <w:b/>
                          <w:bCs/>
                          <w:color w:val="004255"/>
                          <w:sz w:val="200"/>
                          <w:szCs w:val="200"/>
                        </w:rPr>
                        <w:t>Title</w:t>
                      </w:r>
                    </w:p>
                    <w:p w14:paraId="67E179BF" w14:textId="500878A4" w:rsidR="0058770B" w:rsidRPr="00F76CA8" w:rsidRDefault="0058770B" w:rsidP="0058770B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Cs/>
                          <w:color w:val="004255"/>
                          <w:sz w:val="72"/>
                          <w:szCs w:val="72"/>
                        </w:rPr>
                      </w:pPr>
                      <w:r w:rsidRPr="00F76CA8">
                        <w:rPr>
                          <w:rFonts w:ascii="Arial" w:hAnsi="Arial" w:cs="Arial"/>
                          <w:bCs/>
                          <w:color w:val="004255"/>
                          <w:sz w:val="72"/>
                          <w:szCs w:val="72"/>
                        </w:rPr>
                        <w:t>Subhead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70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ECBE6B" wp14:editId="732EB11A">
                <wp:simplePos x="0" y="0"/>
                <wp:positionH relativeFrom="column">
                  <wp:posOffset>965835</wp:posOffset>
                </wp:positionH>
                <wp:positionV relativeFrom="paragraph">
                  <wp:posOffset>11599545</wp:posOffset>
                </wp:positionV>
                <wp:extent cx="1905" cy="2184400"/>
                <wp:effectExtent l="50800" t="25400" r="74295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2184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425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76C143" id="Straight_x0020_Connector_x0020_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05pt,913.35pt" to="76.2pt,108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" strokecolor="#004255" strokeweight="2pt">
                <v:shadow on="t" opacity="24903f" mv:blur="40000f" origin=",.5" offset="0,20000emu"/>
              </v:line>
            </w:pict>
          </mc:Fallback>
        </mc:AlternateContent>
      </w:r>
    </w:p>
    <w:sectPr w:rsidR="00B47DCE" w:rsidRPr="00C326DD" w:rsidSect="00A40FEA">
      <w:headerReference w:type="default" r:id="rId9"/>
      <w:pgSz w:w="12240" w:h="15840" w:code="1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CF90B3" w14:textId="77777777" w:rsidR="00834710" w:rsidRDefault="00834710" w:rsidP="00BC2907">
      <w:r>
        <w:separator/>
      </w:r>
    </w:p>
  </w:endnote>
  <w:endnote w:type="continuationSeparator" w:id="0">
    <w:p w14:paraId="6FE64823" w14:textId="77777777" w:rsidR="00834710" w:rsidRDefault="00834710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6EDBDA" w14:textId="77777777" w:rsidR="00834710" w:rsidRDefault="00834710" w:rsidP="00BC2907">
      <w:r>
        <w:separator/>
      </w:r>
    </w:p>
  </w:footnote>
  <w:footnote w:type="continuationSeparator" w:id="0">
    <w:p w14:paraId="7C362A99" w14:textId="77777777" w:rsidR="00834710" w:rsidRDefault="00834710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C716B" w14:textId="071496AF" w:rsidR="00A40FEA" w:rsidRDefault="00E8689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E78843" wp14:editId="43AB23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E344B"/>
    <w:rsid w:val="000F5C53"/>
    <w:rsid w:val="00135E3E"/>
    <w:rsid w:val="00141DCE"/>
    <w:rsid w:val="00173695"/>
    <w:rsid w:val="001E2424"/>
    <w:rsid w:val="001F7ADD"/>
    <w:rsid w:val="00240EFF"/>
    <w:rsid w:val="002543ED"/>
    <w:rsid w:val="00276445"/>
    <w:rsid w:val="002826DD"/>
    <w:rsid w:val="002B10B0"/>
    <w:rsid w:val="002D1848"/>
    <w:rsid w:val="002D25E6"/>
    <w:rsid w:val="00315097"/>
    <w:rsid w:val="00317E8B"/>
    <w:rsid w:val="00352D64"/>
    <w:rsid w:val="00375C01"/>
    <w:rsid w:val="00380BF8"/>
    <w:rsid w:val="003F214D"/>
    <w:rsid w:val="004051A3"/>
    <w:rsid w:val="004B69F9"/>
    <w:rsid w:val="004E1A09"/>
    <w:rsid w:val="004F6441"/>
    <w:rsid w:val="0057291E"/>
    <w:rsid w:val="00575759"/>
    <w:rsid w:val="00575C90"/>
    <w:rsid w:val="00584A24"/>
    <w:rsid w:val="0058770B"/>
    <w:rsid w:val="00596487"/>
    <w:rsid w:val="005D0AF4"/>
    <w:rsid w:val="0060344E"/>
    <w:rsid w:val="006E3561"/>
    <w:rsid w:val="007845D5"/>
    <w:rsid w:val="007A3943"/>
    <w:rsid w:val="007E6F40"/>
    <w:rsid w:val="007F172D"/>
    <w:rsid w:val="00834710"/>
    <w:rsid w:val="008543D6"/>
    <w:rsid w:val="00872003"/>
    <w:rsid w:val="008C3BFA"/>
    <w:rsid w:val="008D70A4"/>
    <w:rsid w:val="008E2981"/>
    <w:rsid w:val="008F4188"/>
    <w:rsid w:val="00910B08"/>
    <w:rsid w:val="00914C3C"/>
    <w:rsid w:val="00923CC6"/>
    <w:rsid w:val="0099664E"/>
    <w:rsid w:val="00A1352F"/>
    <w:rsid w:val="00A40FEA"/>
    <w:rsid w:val="00A9050E"/>
    <w:rsid w:val="00AA2C77"/>
    <w:rsid w:val="00AC7B3D"/>
    <w:rsid w:val="00AD2CED"/>
    <w:rsid w:val="00AD458A"/>
    <w:rsid w:val="00B11AA0"/>
    <w:rsid w:val="00B47DCE"/>
    <w:rsid w:val="00B754A0"/>
    <w:rsid w:val="00B9024A"/>
    <w:rsid w:val="00BA05C8"/>
    <w:rsid w:val="00BA77C0"/>
    <w:rsid w:val="00BC2907"/>
    <w:rsid w:val="00BC6952"/>
    <w:rsid w:val="00BE5BF8"/>
    <w:rsid w:val="00C31CB0"/>
    <w:rsid w:val="00C326DD"/>
    <w:rsid w:val="00C329DD"/>
    <w:rsid w:val="00C44A19"/>
    <w:rsid w:val="00C9557C"/>
    <w:rsid w:val="00CA166F"/>
    <w:rsid w:val="00CD32E4"/>
    <w:rsid w:val="00D04F4B"/>
    <w:rsid w:val="00D150BE"/>
    <w:rsid w:val="00D3032C"/>
    <w:rsid w:val="00D332A6"/>
    <w:rsid w:val="00D43F34"/>
    <w:rsid w:val="00D5300D"/>
    <w:rsid w:val="00D73C89"/>
    <w:rsid w:val="00D93733"/>
    <w:rsid w:val="00DA01CB"/>
    <w:rsid w:val="00DC2664"/>
    <w:rsid w:val="00E044FF"/>
    <w:rsid w:val="00E11EC6"/>
    <w:rsid w:val="00E42D2F"/>
    <w:rsid w:val="00E60080"/>
    <w:rsid w:val="00E71153"/>
    <w:rsid w:val="00E85E4A"/>
    <w:rsid w:val="00E8689C"/>
    <w:rsid w:val="00EA42CF"/>
    <w:rsid w:val="00EC19B0"/>
    <w:rsid w:val="00ED23F7"/>
    <w:rsid w:val="00ED79AF"/>
    <w:rsid w:val="00F4163A"/>
    <w:rsid w:val="00F41C25"/>
    <w:rsid w:val="00F446B6"/>
    <w:rsid w:val="00F76CA8"/>
    <w:rsid w:val="00F86092"/>
    <w:rsid w:val="00FA70D4"/>
    <w:rsid w:val="00FB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5D6E5D-2028-0749-91B3-BEFC8A5B6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19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Moneca Jantzen</cp:lastModifiedBy>
  <cp:revision>8</cp:revision>
  <dcterms:created xsi:type="dcterms:W3CDTF">2015-09-25T19:10:00Z</dcterms:created>
  <dcterms:modified xsi:type="dcterms:W3CDTF">2016-10-14T19:23:00Z</dcterms:modified>
</cp:coreProperties>
</file>