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FFB5725" w14:textId="3A523D7E" w:rsidR="00B47DCE" w:rsidRPr="00C326DD" w:rsidRDefault="00B775E4" w:rsidP="00BA77C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29018F" wp14:editId="7BBB9B89">
                <wp:simplePos x="0" y="0"/>
                <wp:positionH relativeFrom="column">
                  <wp:posOffset>845820</wp:posOffset>
                </wp:positionH>
                <wp:positionV relativeFrom="paragraph">
                  <wp:posOffset>9448800</wp:posOffset>
                </wp:positionV>
                <wp:extent cx="6177915" cy="581660"/>
                <wp:effectExtent l="0" t="0" r="0" b="254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91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313F8" w14:textId="77777777" w:rsidR="00BD1F8F" w:rsidRPr="00471010" w:rsidRDefault="00BD1F8F" w:rsidP="00BD1F8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FFCF00"/>
                                <w:sz w:val="72"/>
                                <w:szCs w:val="72"/>
                              </w:rPr>
                            </w:pPr>
                            <w:r w:rsidRPr="00471010">
                              <w:rPr>
                                <w:rFonts w:ascii="Arial" w:hAnsi="Arial" w:cs="Arial"/>
                                <w:color w:val="FFCF00"/>
                                <w:sz w:val="72"/>
                                <w:szCs w:val="72"/>
                              </w:rPr>
                              <w:t>Date   |   Time   |   Place</w:t>
                            </w:r>
                          </w:p>
                          <w:p w14:paraId="298A7A60" w14:textId="77777777" w:rsidR="00BD1F8F" w:rsidRPr="00BD1F8F" w:rsidRDefault="00BD1F8F">
                            <w:pPr>
                              <w:rPr>
                                <w:color w:val="FFC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29018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3" o:spid="_x0000_s1026" type="#_x0000_t202" style="position:absolute;margin-left:66.6pt;margin-top:744pt;width:486.45pt;height:4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" filled="f" stroked="f">
                <v:textbox>
                  <w:txbxContent>
                    <w:p w14:paraId="5E9313F8" w14:textId="77777777" w:rsidR="00BD1F8F" w:rsidRPr="00471010" w:rsidRDefault="00BD1F8F" w:rsidP="00BD1F8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FFCF00"/>
                          <w:sz w:val="72"/>
                          <w:szCs w:val="72"/>
                        </w:rPr>
                      </w:pPr>
                      <w:r w:rsidRPr="00471010">
                        <w:rPr>
                          <w:rFonts w:ascii="Arial" w:hAnsi="Arial" w:cs="Arial"/>
                          <w:color w:val="FFCF00"/>
                          <w:sz w:val="72"/>
                          <w:szCs w:val="72"/>
                        </w:rPr>
                        <w:t>Date   |   Time   |   Place</w:t>
                      </w:r>
                    </w:p>
                    <w:p w14:paraId="298A7A60" w14:textId="77777777" w:rsidR="00BD1F8F" w:rsidRPr="00BD1F8F" w:rsidRDefault="00BD1F8F">
                      <w:pPr>
                        <w:rPr>
                          <w:color w:val="FFCF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41B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523DF" wp14:editId="51E8A5F1">
                <wp:simplePos x="0" y="0"/>
                <wp:positionH relativeFrom="column">
                  <wp:posOffset>737235</wp:posOffset>
                </wp:positionH>
                <wp:positionV relativeFrom="paragraph">
                  <wp:posOffset>642620</wp:posOffset>
                </wp:positionV>
                <wp:extent cx="4234815" cy="3774440"/>
                <wp:effectExtent l="0" t="0" r="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377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E7E9" w14:textId="113160A9" w:rsidR="00AA6A6F" w:rsidRPr="00471010" w:rsidRDefault="00AA6A6F" w:rsidP="004541B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40"/>
                                <w:szCs w:val="240"/>
                              </w:rPr>
                            </w:pPr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40"/>
                                <w:szCs w:val="240"/>
                              </w:rPr>
                              <w:t>Title</w:t>
                            </w:r>
                          </w:p>
                          <w:p w14:paraId="6446C30D" w14:textId="32F6F0A8" w:rsidR="004541B7" w:rsidRPr="00471010" w:rsidRDefault="004541B7" w:rsidP="004541B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C7523D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6" type="#_x0000_t202" style="position:absolute;margin-left:58.05pt;margin-top:50.6pt;width:333.45pt;height:29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" filled="f" stroked="f">
                <v:textbox>
                  <w:txbxContent>
                    <w:p w14:paraId="039FE7E9" w14:textId="113160A9" w:rsidR="00AA6A6F" w:rsidRPr="00471010" w:rsidRDefault="00AA6A6F" w:rsidP="004541B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CF00"/>
                          <w:sz w:val="240"/>
                          <w:szCs w:val="240"/>
                        </w:rPr>
                      </w:pPr>
                      <w:r w:rsidRPr="00471010">
                        <w:rPr>
                          <w:rFonts w:ascii="Arial" w:hAnsi="Arial" w:cs="Arial"/>
                          <w:b/>
                          <w:bCs/>
                          <w:color w:val="FFCF00"/>
                          <w:sz w:val="240"/>
                          <w:szCs w:val="240"/>
                        </w:rPr>
                        <w:t>Title</w:t>
                      </w:r>
                    </w:p>
                    <w:p w14:paraId="6446C30D" w14:textId="32F6F0A8" w:rsidR="004541B7" w:rsidRPr="00471010" w:rsidRDefault="004541B7" w:rsidP="004541B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Subhead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1B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2E0765B9">
                <wp:simplePos x="0" y="0"/>
                <wp:positionH relativeFrom="column">
                  <wp:posOffset>857250</wp:posOffset>
                </wp:positionH>
                <wp:positionV relativeFrom="paragraph">
                  <wp:posOffset>10581640</wp:posOffset>
                </wp:positionV>
                <wp:extent cx="3810" cy="1275080"/>
                <wp:effectExtent l="50800" t="25400" r="72390" b="9652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27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745E1C" id="Straight_x0020_Connector_x0020_5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833.2pt" to="67.8pt,93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" strokecolor="white [3212]" strokeweight="2pt">
                <v:shadow on="t" opacity="24903f" mv:blur="40000f" origin=",.5" offset="0,20000emu"/>
              </v:line>
            </w:pict>
          </mc:Fallback>
        </mc:AlternateContent>
      </w:r>
      <w:r w:rsidR="004541B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412470C7">
                <wp:simplePos x="0" y="0"/>
                <wp:positionH relativeFrom="column">
                  <wp:posOffset>965835</wp:posOffset>
                </wp:positionH>
                <wp:positionV relativeFrom="paragraph">
                  <wp:posOffset>10469880</wp:posOffset>
                </wp:positionV>
                <wp:extent cx="6743700" cy="16103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8E8B" w14:textId="0B0075D7" w:rsidR="0058421A" w:rsidRPr="00471010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Description</w:t>
                            </w:r>
                          </w:p>
                          <w:p w14:paraId="031073E5" w14:textId="2E2B1248" w:rsidR="00BD1F8F" w:rsidRPr="00471010" w:rsidRDefault="0058421A" w:rsidP="00BD1F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r w:rsidR="00BD1F8F"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31F23188" w14:textId="333A2CA6" w:rsidR="0058421A" w:rsidRPr="00471010" w:rsidRDefault="0058421A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D97C4" id="Text_x0020_Box_x0020_3" o:spid="_x0000_s1027" type="#_x0000_t202" style="position:absolute;margin-left:76.05pt;margin-top:824.4pt;width:531pt;height:12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" filled="f" stroked="f">
                <v:textbox>
                  <w:txbxContent>
                    <w:p w14:paraId="3D1D8E8B" w14:textId="0B0075D7" w:rsidR="0058421A" w:rsidRPr="00471010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Description</w:t>
                      </w:r>
                    </w:p>
                    <w:p w14:paraId="031073E5" w14:textId="2E2B1248" w:rsidR="00BD1F8F" w:rsidRPr="00471010" w:rsidRDefault="0058421A" w:rsidP="00BD1F8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r w:rsidR="00BD1F8F" w:rsidRPr="00471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14:paraId="31F23188" w14:textId="333A2CA6" w:rsidR="0058421A" w:rsidRPr="00471010" w:rsidRDefault="0058421A" w:rsidP="0058421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F8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000DE717">
                <wp:simplePos x="0" y="0"/>
                <wp:positionH relativeFrom="column">
                  <wp:posOffset>967740</wp:posOffset>
                </wp:positionH>
                <wp:positionV relativeFrom="paragraph">
                  <wp:posOffset>12415520</wp:posOffset>
                </wp:positionV>
                <wp:extent cx="3543300" cy="13665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157" w14:textId="77777777" w:rsidR="0058421A" w:rsidRPr="00471010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4"/>
                                <w:szCs w:val="44"/>
                              </w:rPr>
                            </w:pPr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4E1F22E0" w14:textId="77777777" w:rsidR="0058421A" w:rsidRPr="00471010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7101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1B89D746" w14:textId="77777777" w:rsidR="0058421A" w:rsidRPr="00471010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73"/>
                                <w:szCs w:val="73"/>
                              </w:rPr>
                            </w:pPr>
                            <w:r w:rsidRPr="00471010">
                              <w:rPr>
                                <w:rFonts w:ascii="Arial" w:hAnsi="Arial" w:cs="Arial"/>
                                <w:color w:val="FFCF00"/>
                                <w:sz w:val="73"/>
                                <w:szCs w:val="73"/>
                              </w:rPr>
                              <w:t>tru.ca/</w:t>
                            </w:r>
                            <w:r w:rsidRPr="00471010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73"/>
                                <w:szCs w:val="73"/>
                              </w:rPr>
                              <w:t>website</w:t>
                            </w:r>
                          </w:p>
                          <w:p w14:paraId="1214617D" w14:textId="77777777" w:rsidR="0058421A" w:rsidRPr="00471010" w:rsidRDefault="0058421A" w:rsidP="00AA6A6F">
                            <w:pPr>
                              <w:pStyle w:val="TRU-HeadlineWhite"/>
                              <w:jc w:val="both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32ECAFB5" w14:textId="77777777" w:rsidR="0058421A" w:rsidRPr="00471010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A9895E" id="Text_x0020_Box_x0020_9" o:spid="_x0000_s1029" type="#_x0000_t202" style="position:absolute;margin-left:76.2pt;margin-top:977.6pt;width:279pt;height:107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" filled="f" stroked="f">
                <v:textbox>
                  <w:txbxContent>
                    <w:p w14:paraId="58CD1157" w14:textId="77777777" w:rsidR="0058421A" w:rsidRPr="00471010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FFCF00"/>
                          <w:sz w:val="44"/>
                          <w:szCs w:val="44"/>
                        </w:rPr>
                      </w:pPr>
                      <w:r w:rsidRPr="00471010">
                        <w:rPr>
                          <w:rFonts w:ascii="Arial" w:hAnsi="Arial" w:cs="Arial"/>
                          <w:b/>
                          <w:bCs/>
                          <w:color w:val="FFCF00"/>
                          <w:sz w:val="44"/>
                          <w:szCs w:val="44"/>
                        </w:rPr>
                        <w:t>Contact Information</w:t>
                      </w:r>
                    </w:p>
                    <w:p w14:paraId="4E1F22E0" w14:textId="77777777" w:rsidR="0058421A" w:rsidRPr="00471010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7101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1B89D746" w14:textId="77777777" w:rsidR="0058421A" w:rsidRPr="00471010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FFCF00"/>
                          <w:sz w:val="73"/>
                          <w:szCs w:val="73"/>
                        </w:rPr>
                      </w:pPr>
                      <w:r w:rsidRPr="00471010">
                        <w:rPr>
                          <w:rFonts w:ascii="Arial" w:hAnsi="Arial" w:cs="Arial"/>
                          <w:color w:val="FFCF00"/>
                          <w:sz w:val="73"/>
                          <w:szCs w:val="73"/>
                        </w:rPr>
                        <w:t>tru.ca/</w:t>
                      </w:r>
                      <w:r w:rsidRPr="00471010">
                        <w:rPr>
                          <w:rFonts w:ascii="Arial" w:hAnsi="Arial" w:cs="Arial"/>
                          <w:b/>
                          <w:bCs/>
                          <w:color w:val="FFCF00"/>
                          <w:sz w:val="73"/>
                          <w:szCs w:val="73"/>
                        </w:rPr>
                        <w:t>website</w:t>
                      </w:r>
                    </w:p>
                    <w:p w14:paraId="1214617D" w14:textId="77777777" w:rsidR="0058421A" w:rsidRPr="00471010" w:rsidRDefault="0058421A" w:rsidP="00AA6A6F">
                      <w:pPr>
                        <w:pStyle w:val="TRU-HeadlineWhite"/>
                        <w:jc w:val="both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32ECAFB5" w14:textId="77777777" w:rsidR="0058421A" w:rsidRPr="00471010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47DCE" w:rsidRPr="00C326DD" w:rsidSect="007845D5">
      <w:headerReference w:type="default" r:id="rId9"/>
      <w:pgSz w:w="15840" w:h="2448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C13B8" w14:textId="77777777" w:rsidR="00CA508E" w:rsidRDefault="00CA508E" w:rsidP="00BC2907">
      <w:r>
        <w:separator/>
      </w:r>
    </w:p>
  </w:endnote>
  <w:endnote w:type="continuationSeparator" w:id="0">
    <w:p w14:paraId="519EEEC5" w14:textId="77777777" w:rsidR="00CA508E" w:rsidRDefault="00CA508E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9F681F" w14:textId="77777777" w:rsidR="00CA508E" w:rsidRDefault="00CA508E" w:rsidP="00BC2907">
      <w:r>
        <w:separator/>
      </w:r>
    </w:p>
  </w:footnote>
  <w:footnote w:type="continuationSeparator" w:id="0">
    <w:p w14:paraId="3245E688" w14:textId="77777777" w:rsidR="00CA508E" w:rsidRDefault="00CA508E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241CE" w14:textId="6BE6C8B5" w:rsidR="00BD1F8F" w:rsidRDefault="008A2C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02C21E" wp14:editId="05AB85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8360" cy="15544738"/>
          <wp:effectExtent l="0" t="0" r="63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360" cy="15544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15BCE"/>
    <w:rsid w:val="0011628E"/>
    <w:rsid w:val="00135E3E"/>
    <w:rsid w:val="00141DCE"/>
    <w:rsid w:val="00191425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52D64"/>
    <w:rsid w:val="00375C01"/>
    <w:rsid w:val="00380BF8"/>
    <w:rsid w:val="003F214D"/>
    <w:rsid w:val="004051A3"/>
    <w:rsid w:val="004541B7"/>
    <w:rsid w:val="00471010"/>
    <w:rsid w:val="004B69F9"/>
    <w:rsid w:val="004E1A09"/>
    <w:rsid w:val="004F16BA"/>
    <w:rsid w:val="004F6441"/>
    <w:rsid w:val="0057291E"/>
    <w:rsid w:val="00575759"/>
    <w:rsid w:val="00575C90"/>
    <w:rsid w:val="0058421A"/>
    <w:rsid w:val="00584A24"/>
    <w:rsid w:val="0058770B"/>
    <w:rsid w:val="00596487"/>
    <w:rsid w:val="005D0AF4"/>
    <w:rsid w:val="006E3561"/>
    <w:rsid w:val="00735ED7"/>
    <w:rsid w:val="007845D5"/>
    <w:rsid w:val="007A3943"/>
    <w:rsid w:val="007F172D"/>
    <w:rsid w:val="008543D6"/>
    <w:rsid w:val="00872003"/>
    <w:rsid w:val="008A2C8F"/>
    <w:rsid w:val="008B0474"/>
    <w:rsid w:val="008C3BFA"/>
    <w:rsid w:val="008D70A4"/>
    <w:rsid w:val="008E2981"/>
    <w:rsid w:val="008F4188"/>
    <w:rsid w:val="00910B08"/>
    <w:rsid w:val="00914C3C"/>
    <w:rsid w:val="00923CC6"/>
    <w:rsid w:val="0099664E"/>
    <w:rsid w:val="00A1352F"/>
    <w:rsid w:val="00A9050E"/>
    <w:rsid w:val="00AA2C77"/>
    <w:rsid w:val="00AA6A6F"/>
    <w:rsid w:val="00AC7B3D"/>
    <w:rsid w:val="00AD458A"/>
    <w:rsid w:val="00B11AA0"/>
    <w:rsid w:val="00B47DCE"/>
    <w:rsid w:val="00B754A0"/>
    <w:rsid w:val="00B775E4"/>
    <w:rsid w:val="00B9024A"/>
    <w:rsid w:val="00BA05C8"/>
    <w:rsid w:val="00BA77C0"/>
    <w:rsid w:val="00BC2907"/>
    <w:rsid w:val="00BC6952"/>
    <w:rsid w:val="00BD1F8F"/>
    <w:rsid w:val="00BD5EA4"/>
    <w:rsid w:val="00BE5BF8"/>
    <w:rsid w:val="00C31CB0"/>
    <w:rsid w:val="00C326DD"/>
    <w:rsid w:val="00C329DD"/>
    <w:rsid w:val="00C44A19"/>
    <w:rsid w:val="00C9557C"/>
    <w:rsid w:val="00CA166F"/>
    <w:rsid w:val="00CA508E"/>
    <w:rsid w:val="00CD32E4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E044FF"/>
    <w:rsid w:val="00E11EC6"/>
    <w:rsid w:val="00E42D2F"/>
    <w:rsid w:val="00E60080"/>
    <w:rsid w:val="00E71153"/>
    <w:rsid w:val="00E85E4A"/>
    <w:rsid w:val="00E87074"/>
    <w:rsid w:val="00EA42CF"/>
    <w:rsid w:val="00EC19B0"/>
    <w:rsid w:val="00ED23F7"/>
    <w:rsid w:val="00ED79AF"/>
    <w:rsid w:val="00F4163A"/>
    <w:rsid w:val="00F41C25"/>
    <w:rsid w:val="00F446B6"/>
    <w:rsid w:val="00F86092"/>
    <w:rsid w:val="00FA70D4"/>
    <w:rsid w:val="00FB0827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BDBF77-B24B-BD45-9133-5954B2604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28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9</cp:revision>
  <dcterms:created xsi:type="dcterms:W3CDTF">2015-09-25T20:55:00Z</dcterms:created>
  <dcterms:modified xsi:type="dcterms:W3CDTF">2016-10-14T18:45:00Z</dcterms:modified>
</cp:coreProperties>
</file>