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FB5725" w14:textId="0897319E" w:rsidR="00B47DCE" w:rsidRPr="00C326DD" w:rsidRDefault="00606005" w:rsidP="00833434">
      <w:pPr>
        <w:tabs>
          <w:tab w:val="left" w:pos="4464"/>
        </w:tabs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3EFA1A" wp14:editId="4A17A117">
                <wp:simplePos x="0" y="0"/>
                <wp:positionH relativeFrom="column">
                  <wp:posOffset>-4152900</wp:posOffset>
                </wp:positionH>
                <wp:positionV relativeFrom="paragraph">
                  <wp:posOffset>7086600</wp:posOffset>
                </wp:positionV>
                <wp:extent cx="1270" cy="1818640"/>
                <wp:effectExtent l="50800" t="25400" r="74930" b="8636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18186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flip:x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26.95pt,558pt" to="-326.85pt,701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96128" behindDoc="1" locked="0" layoutInCell="1" allowOverlap="1" wp14:anchorId="2ADDFF7D" wp14:editId="06C1A414">
            <wp:simplePos x="0" y="0"/>
            <wp:positionH relativeFrom="column">
              <wp:posOffset>-4749800</wp:posOffset>
            </wp:positionH>
            <wp:positionV relativeFrom="paragraph">
              <wp:posOffset>1818640</wp:posOffset>
            </wp:positionV>
            <wp:extent cx="7315200" cy="4876800"/>
            <wp:effectExtent l="0" t="0" r="0" b="0"/>
            <wp:wrapNone/>
            <wp:docPr id="1" name="Picture 1" descr="../Links/I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Links/IMG_04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F1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A9895E" wp14:editId="4FB476C2">
                <wp:simplePos x="0" y="0"/>
                <wp:positionH relativeFrom="column">
                  <wp:posOffset>4046855</wp:posOffset>
                </wp:positionH>
                <wp:positionV relativeFrom="paragraph">
                  <wp:posOffset>7152640</wp:posOffset>
                </wp:positionV>
                <wp:extent cx="3091815" cy="1267460"/>
                <wp:effectExtent l="0" t="0" r="0" b="254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1815" cy="126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D1157" w14:textId="31F83A81" w:rsidR="0058421A" w:rsidRPr="00321482" w:rsidRDefault="0058421A" w:rsidP="00CE4F1F">
                            <w:pPr>
                              <w:pStyle w:val="BasicParagraph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40"/>
                                <w:szCs w:val="40"/>
                              </w:rPr>
                            </w:pPr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40"/>
                                <w:szCs w:val="40"/>
                              </w:rPr>
                              <w:t>Contact Information</w:t>
                            </w:r>
                          </w:p>
                          <w:p w14:paraId="4E1F22E0" w14:textId="77777777" w:rsidR="0058421A" w:rsidRPr="00321482" w:rsidRDefault="0058421A" w:rsidP="00CE4F1F">
                            <w:pPr>
                              <w:pStyle w:val="BasicParagraph"/>
                              <w:jc w:val="right"/>
                              <w:rPr>
                                <w:rFonts w:ascii="Arial" w:hAnsi="Arial" w:cs="Arial"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321482">
                              <w:rPr>
                                <w:rFonts w:ascii="Arial" w:hAnsi="Arial" w:cs="Arial"/>
                                <w:color w:val="7F7F7F" w:themeColor="text1" w:themeTint="80"/>
                                <w:sz w:val="28"/>
                                <w:szCs w:val="28"/>
                              </w:rPr>
                              <w:t>Department / School / Faculty</w:t>
                            </w:r>
                          </w:p>
                          <w:p w14:paraId="1B89D746" w14:textId="77777777" w:rsidR="0058421A" w:rsidRPr="00321482" w:rsidRDefault="0058421A" w:rsidP="00CE4F1F">
                            <w:pPr>
                              <w:pStyle w:val="BasicParagraph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60"/>
                                <w:szCs w:val="60"/>
                              </w:rPr>
                            </w:pPr>
                            <w:r w:rsidRPr="00321482">
                              <w:rPr>
                                <w:rFonts w:ascii="Arial" w:hAnsi="Arial" w:cs="Arial"/>
                                <w:color w:val="004255"/>
                                <w:sz w:val="60"/>
                                <w:szCs w:val="60"/>
                              </w:rPr>
                              <w:t>tru.ca/</w:t>
                            </w:r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60"/>
                                <w:szCs w:val="60"/>
                              </w:rPr>
                              <w:t>website</w:t>
                            </w:r>
                          </w:p>
                          <w:p w14:paraId="1214617D" w14:textId="77777777" w:rsidR="0058421A" w:rsidRPr="00321482" w:rsidRDefault="0058421A" w:rsidP="00CE4F1F">
                            <w:pPr>
                              <w:pStyle w:val="TRU-HeadlineWhite"/>
                              <w:jc w:val="right"/>
                              <w:rPr>
                                <w:rFonts w:ascii="Arial" w:hAnsi="Arial" w:cs="Arial"/>
                                <w:color w:val="004255"/>
                              </w:rPr>
                            </w:pPr>
                          </w:p>
                          <w:p w14:paraId="32ECAFB5" w14:textId="77777777" w:rsidR="0058421A" w:rsidRPr="00321482" w:rsidRDefault="0058421A" w:rsidP="00CE4F1F">
                            <w:pPr>
                              <w:pStyle w:val="BasicParagraph"/>
                              <w:jc w:val="right"/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6A9895E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9" o:spid="_x0000_s1026" type="#_x0000_t202" style="position:absolute;margin-left:318.65pt;margin-top:563.2pt;width:243.45pt;height:9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" filled="f" stroked="f">
                <v:textbox>
                  <w:txbxContent>
                    <w:p w14:paraId="58CD1157" w14:textId="31F83A81" w:rsidR="0058421A" w:rsidRPr="00321482" w:rsidRDefault="0058421A" w:rsidP="00CE4F1F">
                      <w:pPr>
                        <w:pStyle w:val="BasicParagraph"/>
                        <w:jc w:val="right"/>
                        <w:rPr>
                          <w:rFonts w:ascii="Arial" w:hAnsi="Arial" w:cs="Arial"/>
                          <w:b/>
                          <w:bCs/>
                          <w:color w:val="004255"/>
                          <w:sz w:val="40"/>
                          <w:szCs w:val="40"/>
                        </w:rPr>
                      </w:pPr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40"/>
                          <w:szCs w:val="40"/>
                        </w:rPr>
                        <w:t>Contact Information</w:t>
                      </w:r>
                    </w:p>
                    <w:p w14:paraId="4E1F22E0" w14:textId="77777777" w:rsidR="0058421A" w:rsidRPr="00321482" w:rsidRDefault="0058421A" w:rsidP="00CE4F1F">
                      <w:pPr>
                        <w:pStyle w:val="BasicParagraph"/>
                        <w:jc w:val="right"/>
                        <w:rPr>
                          <w:rFonts w:ascii="Arial" w:hAnsi="Arial" w:cs="Arial"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321482">
                        <w:rPr>
                          <w:rFonts w:ascii="Arial" w:hAnsi="Arial" w:cs="Arial"/>
                          <w:color w:val="7F7F7F" w:themeColor="text1" w:themeTint="80"/>
                          <w:sz w:val="28"/>
                          <w:szCs w:val="28"/>
                        </w:rPr>
                        <w:t>Department / School / Faculty</w:t>
                      </w:r>
                    </w:p>
                    <w:p w14:paraId="1B89D746" w14:textId="77777777" w:rsidR="0058421A" w:rsidRPr="00321482" w:rsidRDefault="0058421A" w:rsidP="00CE4F1F">
                      <w:pPr>
                        <w:pStyle w:val="BasicParagraph"/>
                        <w:jc w:val="right"/>
                        <w:rPr>
                          <w:rFonts w:ascii="Arial" w:hAnsi="Arial" w:cs="Arial"/>
                          <w:b/>
                          <w:bCs/>
                          <w:color w:val="004255"/>
                          <w:sz w:val="60"/>
                          <w:szCs w:val="60"/>
                        </w:rPr>
                      </w:pPr>
                      <w:r w:rsidRPr="00321482">
                        <w:rPr>
                          <w:rFonts w:ascii="Arial" w:hAnsi="Arial" w:cs="Arial"/>
                          <w:color w:val="004255"/>
                          <w:sz w:val="60"/>
                          <w:szCs w:val="60"/>
                        </w:rPr>
                        <w:t>tru.ca/</w:t>
                      </w:r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60"/>
                          <w:szCs w:val="60"/>
                        </w:rPr>
                        <w:t>website</w:t>
                      </w:r>
                    </w:p>
                    <w:p w14:paraId="1214617D" w14:textId="77777777" w:rsidR="0058421A" w:rsidRPr="00321482" w:rsidRDefault="0058421A" w:rsidP="00CE4F1F">
                      <w:pPr>
                        <w:pStyle w:val="TRU-HeadlineWhite"/>
                        <w:jc w:val="right"/>
                        <w:rPr>
                          <w:rFonts w:ascii="Arial" w:hAnsi="Arial" w:cs="Arial"/>
                          <w:color w:val="004255"/>
                        </w:rPr>
                      </w:pPr>
                    </w:p>
                    <w:p w14:paraId="32ECAFB5" w14:textId="77777777" w:rsidR="0058421A" w:rsidRPr="00321482" w:rsidRDefault="0058421A" w:rsidP="00CE4F1F">
                      <w:pPr>
                        <w:pStyle w:val="BasicParagraph"/>
                        <w:jc w:val="right"/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4F1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29018F" wp14:editId="2B572AF4">
                <wp:simplePos x="0" y="0"/>
                <wp:positionH relativeFrom="column">
                  <wp:posOffset>278130</wp:posOffset>
                </wp:positionH>
                <wp:positionV relativeFrom="paragraph">
                  <wp:posOffset>1226820</wp:posOffset>
                </wp:positionV>
                <wp:extent cx="6406515" cy="9017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6515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313F8" w14:textId="48A28DE9" w:rsidR="00BD1F8F" w:rsidRPr="00CE4F1F" w:rsidRDefault="00BD1F8F" w:rsidP="00BD1F8F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color w:val="004255"/>
                                <w:sz w:val="32"/>
                                <w:szCs w:val="32"/>
                              </w:rPr>
                            </w:pPr>
                            <w:r w:rsidRPr="00CE4F1F">
                              <w:rPr>
                                <w:rFonts w:ascii="Arial" w:hAnsi="Arial" w:cs="Arial"/>
                                <w:color w:val="004255"/>
                                <w:sz w:val="32"/>
                                <w:szCs w:val="32"/>
                              </w:rPr>
                              <w:t>D</w:t>
                            </w:r>
                            <w:r w:rsidR="00833434" w:rsidRPr="00CE4F1F">
                              <w:rPr>
                                <w:rFonts w:ascii="Arial" w:hAnsi="Arial" w:cs="Arial"/>
                                <w:color w:val="004255"/>
                                <w:sz w:val="32"/>
                                <w:szCs w:val="32"/>
                              </w:rPr>
                              <w:t>ate   |   Time</w:t>
                            </w:r>
                            <w:r w:rsidR="00CE4F1F" w:rsidRPr="00CE4F1F">
                              <w:rPr>
                                <w:rFonts w:ascii="Arial" w:hAnsi="Arial" w:cs="Arial"/>
                                <w:color w:val="004255"/>
                                <w:sz w:val="32"/>
                                <w:szCs w:val="32"/>
                              </w:rPr>
                              <w:t xml:space="preserve"> Date   |   </w:t>
                            </w:r>
                            <w:r w:rsidRPr="00CE4F1F">
                              <w:rPr>
                                <w:rFonts w:ascii="Arial" w:hAnsi="Arial" w:cs="Arial"/>
                                <w:color w:val="004255"/>
                                <w:sz w:val="32"/>
                                <w:szCs w:val="32"/>
                              </w:rPr>
                              <w:t>Place</w:t>
                            </w:r>
                          </w:p>
                          <w:p w14:paraId="298A7A60" w14:textId="77777777" w:rsidR="00BD1F8F" w:rsidRPr="00CE4F1F" w:rsidRDefault="00BD1F8F">
                            <w:pPr>
                              <w:rPr>
                                <w:rFonts w:ascii="Arial" w:hAnsi="Arial" w:cs="Arial"/>
                                <w:color w:val="004255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7" type="#_x0000_t202" style="position:absolute;margin-left:21.9pt;margin-top:96.6pt;width:504.45pt;height:7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" filled="f" stroked="f">
                <v:textbox>
                  <w:txbxContent>
                    <w:p w14:paraId="5E9313F8" w14:textId="48A28DE9" w:rsidR="00BD1F8F" w:rsidRPr="00CE4F1F" w:rsidRDefault="00BD1F8F" w:rsidP="00BD1F8F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color w:val="004255"/>
                          <w:sz w:val="32"/>
                          <w:szCs w:val="32"/>
                        </w:rPr>
                      </w:pPr>
                      <w:r w:rsidRPr="00CE4F1F">
                        <w:rPr>
                          <w:rFonts w:ascii="Arial" w:hAnsi="Arial" w:cs="Arial"/>
                          <w:color w:val="004255"/>
                          <w:sz w:val="32"/>
                          <w:szCs w:val="32"/>
                        </w:rPr>
                        <w:t>D</w:t>
                      </w:r>
                      <w:r w:rsidR="00833434" w:rsidRPr="00CE4F1F">
                        <w:rPr>
                          <w:rFonts w:ascii="Arial" w:hAnsi="Arial" w:cs="Arial"/>
                          <w:color w:val="004255"/>
                          <w:sz w:val="32"/>
                          <w:szCs w:val="32"/>
                        </w:rPr>
                        <w:t>ate   |   Time</w:t>
                      </w:r>
                      <w:r w:rsidR="00CE4F1F" w:rsidRPr="00CE4F1F">
                        <w:rPr>
                          <w:rFonts w:ascii="Arial" w:hAnsi="Arial" w:cs="Arial"/>
                          <w:color w:val="004255"/>
                          <w:sz w:val="32"/>
                          <w:szCs w:val="32"/>
                        </w:rPr>
                        <w:t xml:space="preserve"> Date   |   </w:t>
                      </w:r>
                      <w:r w:rsidRPr="00CE4F1F">
                        <w:rPr>
                          <w:rFonts w:ascii="Arial" w:hAnsi="Arial" w:cs="Arial"/>
                          <w:color w:val="004255"/>
                          <w:sz w:val="32"/>
                          <w:szCs w:val="32"/>
                        </w:rPr>
                        <w:t>Place</w:t>
                      </w:r>
                    </w:p>
                    <w:p w14:paraId="298A7A60" w14:textId="77777777" w:rsidR="00BD1F8F" w:rsidRPr="00CE4F1F" w:rsidRDefault="00BD1F8F">
                      <w:pPr>
                        <w:rPr>
                          <w:rFonts w:ascii="Arial" w:hAnsi="Arial" w:cs="Arial"/>
                          <w:color w:val="004255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F0BD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9D97C4" wp14:editId="6990A739">
                <wp:simplePos x="0" y="0"/>
                <wp:positionH relativeFrom="column">
                  <wp:posOffset>617220</wp:posOffset>
                </wp:positionH>
                <wp:positionV relativeFrom="paragraph">
                  <wp:posOffset>7068820</wp:posOffset>
                </wp:positionV>
                <wp:extent cx="2863215" cy="196088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215" cy="196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D8E8B" w14:textId="0B0075D7" w:rsidR="0058421A" w:rsidRPr="00321482" w:rsidRDefault="0058421A" w:rsidP="0058421A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</w:rPr>
                            </w:pPr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</w:rPr>
                              <w:t>Description</w:t>
                            </w:r>
                          </w:p>
                          <w:p w14:paraId="31F23188" w14:textId="1C5473EE" w:rsidR="0058421A" w:rsidRPr="00321482" w:rsidRDefault="0058421A" w:rsidP="0058421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</w:pP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Evelessita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culparum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voluptam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eseroreiunt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landus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vent.Nat</w:t>
                            </w:r>
                            <w:proofErr w:type="spellEnd"/>
                            <w:proofErr w:type="gram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laborestrum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con nus quam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fugianda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doluptate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iur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aut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aut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enemporatur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autatit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quat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explige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ndaectesti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consedit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hario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mi,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conet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dolupta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ssitati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oreiusa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sinum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facerorias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ad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ut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magnam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rest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andant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Apernat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iaection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paria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nitis</w:t>
                            </w:r>
                            <w:proofErr w:type="spellEnd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aborro</w:t>
                            </w:r>
                            <w:proofErr w:type="spellEnd"/>
                            <w:r w:rsidR="00AA6A6F"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9D97C4" id="Text_x0020_Box_x0020_3" o:spid="_x0000_s1028" type="#_x0000_t202" style="position:absolute;margin-left:48.6pt;margin-top:556.6pt;width:225.45pt;height:15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" filled="f" stroked="f">
                <v:textbox>
                  <w:txbxContent>
                    <w:p w14:paraId="3D1D8E8B" w14:textId="0B0075D7" w:rsidR="0058421A" w:rsidRPr="00321482" w:rsidRDefault="0058421A" w:rsidP="0058421A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4255"/>
                        </w:rPr>
                      </w:pPr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</w:rPr>
                        <w:t>Description</w:t>
                      </w:r>
                    </w:p>
                    <w:p w14:paraId="31F23188" w14:textId="1C5473EE" w:rsidR="0058421A" w:rsidRPr="00321482" w:rsidRDefault="0058421A" w:rsidP="0058421A">
                      <w:pPr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</w:pP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Evelessita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culparum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,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voluptam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,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eseroreiunt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landus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vent.Nat</w:t>
                      </w:r>
                      <w:proofErr w:type="spellEnd"/>
                      <w:proofErr w:type="gram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laborestrum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con nus quam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fugianda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doluptate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iur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aut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aut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enemporatur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autatit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,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quat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explige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ndaectesti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consedit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hario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mi,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conet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dolupta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ssitati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oreiusa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sinum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facerorias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ad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ut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magnam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rest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andant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.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Apernat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iaection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paria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de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nitis</w:t>
                      </w:r>
                      <w:proofErr w:type="spellEnd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aborro</w:t>
                      </w:r>
                      <w:proofErr w:type="spellEnd"/>
                      <w:r w:rsidR="00AA6A6F"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0BD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7523DF" wp14:editId="2278938F">
                <wp:simplePos x="0" y="0"/>
                <wp:positionH relativeFrom="column">
                  <wp:posOffset>281940</wp:posOffset>
                </wp:positionH>
                <wp:positionV relativeFrom="paragraph">
                  <wp:posOffset>10160</wp:posOffset>
                </wp:positionV>
                <wp:extent cx="4234815" cy="137414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81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FE7E9" w14:textId="113160A9" w:rsidR="00AA6A6F" w:rsidRPr="00321482" w:rsidRDefault="00AA6A6F" w:rsidP="004541B7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110"/>
                                <w:szCs w:val="110"/>
                              </w:rPr>
                            </w:pPr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110"/>
                                <w:szCs w:val="110"/>
                              </w:rPr>
                              <w:t>Title</w:t>
                            </w:r>
                          </w:p>
                          <w:p w14:paraId="6446C30D" w14:textId="32F6F0A8" w:rsidR="004541B7" w:rsidRPr="00321482" w:rsidRDefault="004541B7" w:rsidP="004541B7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2148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Subhead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22.2pt;margin-top:.8pt;width:333.45pt;height:108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" filled="f" stroked="f">
                <v:textbox>
                  <w:txbxContent>
                    <w:p w14:paraId="039FE7E9" w14:textId="113160A9" w:rsidR="00AA6A6F" w:rsidRPr="00321482" w:rsidRDefault="00AA6A6F" w:rsidP="004541B7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004255"/>
                          <w:sz w:val="110"/>
                          <w:szCs w:val="110"/>
                        </w:rPr>
                      </w:pPr>
                      <w:r w:rsidRPr="00321482">
                        <w:rPr>
                          <w:rFonts w:ascii="Arial" w:hAnsi="Arial" w:cs="Arial"/>
                          <w:b/>
                          <w:bCs/>
                          <w:color w:val="004255"/>
                          <w:sz w:val="110"/>
                          <w:szCs w:val="110"/>
                        </w:rPr>
                        <w:t>Title</w:t>
                      </w:r>
                    </w:p>
                    <w:p w14:paraId="6446C30D" w14:textId="32F6F0A8" w:rsidR="004541B7" w:rsidRPr="00321482" w:rsidRDefault="004541B7" w:rsidP="004541B7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32148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Subhead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51C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81D6A1" wp14:editId="009B1E00">
                <wp:simplePos x="0" y="0"/>
                <wp:positionH relativeFrom="column">
                  <wp:posOffset>849629</wp:posOffset>
                </wp:positionH>
                <wp:positionV relativeFrom="paragraph">
                  <wp:posOffset>9837420</wp:posOffset>
                </wp:positionV>
                <wp:extent cx="1905" cy="2509520"/>
                <wp:effectExtent l="50800" t="25400" r="74295" b="10668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250952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425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99C19A4" id="Straight_x0020_Connector_x0020_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9pt,774.6pt" to="67.05pt,972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" strokecolor="#004255" strokeweight="2pt">
                <v:shadow on="t" opacity="24903f" mv:blur="40000f" origin=",.5" offset="0,20000emu"/>
              </v:line>
            </w:pict>
          </mc:Fallback>
        </mc:AlternateContent>
      </w:r>
    </w:p>
    <w:sectPr w:rsidR="00B47DCE" w:rsidRPr="00C326DD" w:rsidSect="003F0BDC">
      <w:headerReference w:type="default" r:id="rId10"/>
      <w:pgSz w:w="12240" w:h="15840" w:code="1"/>
      <w:pgMar w:top="540" w:right="540" w:bottom="540" w:left="5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677DD6" w14:textId="77777777" w:rsidR="00F70E63" w:rsidRDefault="00F70E63" w:rsidP="00BC2907">
      <w:r>
        <w:separator/>
      </w:r>
    </w:p>
  </w:endnote>
  <w:endnote w:type="continuationSeparator" w:id="0">
    <w:p w14:paraId="181F38EB" w14:textId="77777777" w:rsidR="00F70E63" w:rsidRDefault="00F70E63" w:rsidP="00BC2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38B105" w14:textId="77777777" w:rsidR="00F70E63" w:rsidRDefault="00F70E63" w:rsidP="00BC2907">
      <w:r>
        <w:separator/>
      </w:r>
    </w:p>
  </w:footnote>
  <w:footnote w:type="continuationSeparator" w:id="0">
    <w:p w14:paraId="12D83373" w14:textId="77777777" w:rsidR="00F70E63" w:rsidRDefault="00F70E63" w:rsidP="00BC290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D2337A" w14:textId="500EAB33" w:rsidR="00CE4F1F" w:rsidRDefault="00CE4F1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ECE05F" wp14:editId="0D912574">
          <wp:simplePos x="0" y="0"/>
          <wp:positionH relativeFrom="column">
            <wp:posOffset>-342805</wp:posOffset>
          </wp:positionH>
          <wp:positionV relativeFrom="paragraph">
            <wp:posOffset>-448310</wp:posOffset>
          </wp:positionV>
          <wp:extent cx="7772400" cy="100584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BE8A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4A0"/>
    <w:rsid w:val="000222E5"/>
    <w:rsid w:val="00025E91"/>
    <w:rsid w:val="00050B70"/>
    <w:rsid w:val="00054402"/>
    <w:rsid w:val="000C060C"/>
    <w:rsid w:val="000E344B"/>
    <w:rsid w:val="000F5C53"/>
    <w:rsid w:val="00135E3E"/>
    <w:rsid w:val="00141DCE"/>
    <w:rsid w:val="00191425"/>
    <w:rsid w:val="001E2424"/>
    <w:rsid w:val="001F7ADD"/>
    <w:rsid w:val="00240EFF"/>
    <w:rsid w:val="002543ED"/>
    <w:rsid w:val="00276445"/>
    <w:rsid w:val="002826DD"/>
    <w:rsid w:val="002B10B0"/>
    <w:rsid w:val="002D1848"/>
    <w:rsid w:val="002D25E6"/>
    <w:rsid w:val="00315097"/>
    <w:rsid w:val="00317E8B"/>
    <w:rsid w:val="00321482"/>
    <w:rsid w:val="00352D64"/>
    <w:rsid w:val="00375C01"/>
    <w:rsid w:val="00380BF8"/>
    <w:rsid w:val="003F0BDC"/>
    <w:rsid w:val="003F214D"/>
    <w:rsid w:val="004051A3"/>
    <w:rsid w:val="004541B7"/>
    <w:rsid w:val="004B69F9"/>
    <w:rsid w:val="004E1A09"/>
    <w:rsid w:val="004F6441"/>
    <w:rsid w:val="0057291E"/>
    <w:rsid w:val="00575759"/>
    <w:rsid w:val="00575C90"/>
    <w:rsid w:val="0058421A"/>
    <w:rsid w:val="00584A24"/>
    <w:rsid w:val="0058770B"/>
    <w:rsid w:val="00596487"/>
    <w:rsid w:val="005D0AF4"/>
    <w:rsid w:val="00606005"/>
    <w:rsid w:val="006E3561"/>
    <w:rsid w:val="007845D5"/>
    <w:rsid w:val="007A3943"/>
    <w:rsid w:val="007F172D"/>
    <w:rsid w:val="00812F24"/>
    <w:rsid w:val="00833434"/>
    <w:rsid w:val="008543D6"/>
    <w:rsid w:val="00872003"/>
    <w:rsid w:val="008B0474"/>
    <w:rsid w:val="008C3BFA"/>
    <w:rsid w:val="008D70A4"/>
    <w:rsid w:val="008E2981"/>
    <w:rsid w:val="008F4188"/>
    <w:rsid w:val="008F6855"/>
    <w:rsid w:val="00910B08"/>
    <w:rsid w:val="00914C3C"/>
    <w:rsid w:val="00923CC6"/>
    <w:rsid w:val="0099664E"/>
    <w:rsid w:val="009C44AD"/>
    <w:rsid w:val="00A1352F"/>
    <w:rsid w:val="00A9050E"/>
    <w:rsid w:val="00AA2C77"/>
    <w:rsid w:val="00AA6A6F"/>
    <w:rsid w:val="00AC7B3D"/>
    <w:rsid w:val="00AD458A"/>
    <w:rsid w:val="00B11AA0"/>
    <w:rsid w:val="00B47DCE"/>
    <w:rsid w:val="00B754A0"/>
    <w:rsid w:val="00B9024A"/>
    <w:rsid w:val="00BA05C8"/>
    <w:rsid w:val="00BA77C0"/>
    <w:rsid w:val="00BB51CD"/>
    <w:rsid w:val="00BC2907"/>
    <w:rsid w:val="00BC6952"/>
    <w:rsid w:val="00BD1F8F"/>
    <w:rsid w:val="00BD5EA4"/>
    <w:rsid w:val="00BE5BF8"/>
    <w:rsid w:val="00C31CB0"/>
    <w:rsid w:val="00C326DD"/>
    <w:rsid w:val="00C329DD"/>
    <w:rsid w:val="00C44A19"/>
    <w:rsid w:val="00C9557C"/>
    <w:rsid w:val="00CA166F"/>
    <w:rsid w:val="00CB3CB7"/>
    <w:rsid w:val="00CD32E4"/>
    <w:rsid w:val="00CE4F1F"/>
    <w:rsid w:val="00D04F4B"/>
    <w:rsid w:val="00D150BE"/>
    <w:rsid w:val="00D3032C"/>
    <w:rsid w:val="00D332A6"/>
    <w:rsid w:val="00D43F34"/>
    <w:rsid w:val="00D5300D"/>
    <w:rsid w:val="00D73C89"/>
    <w:rsid w:val="00D93733"/>
    <w:rsid w:val="00DA01CB"/>
    <w:rsid w:val="00DC2664"/>
    <w:rsid w:val="00E044FF"/>
    <w:rsid w:val="00E11EC6"/>
    <w:rsid w:val="00E31BA2"/>
    <w:rsid w:val="00E42D2F"/>
    <w:rsid w:val="00E60080"/>
    <w:rsid w:val="00E71153"/>
    <w:rsid w:val="00E85E4A"/>
    <w:rsid w:val="00E87074"/>
    <w:rsid w:val="00EA42CF"/>
    <w:rsid w:val="00EC19B0"/>
    <w:rsid w:val="00ED23F7"/>
    <w:rsid w:val="00ED79AF"/>
    <w:rsid w:val="00F4163A"/>
    <w:rsid w:val="00F41C25"/>
    <w:rsid w:val="00F446B6"/>
    <w:rsid w:val="00F70E63"/>
    <w:rsid w:val="00F86092"/>
    <w:rsid w:val="00FA70D4"/>
    <w:rsid w:val="00FB0827"/>
    <w:rsid w:val="00FE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E4F1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rhoeff\Desktop\TRU_Templates\WORD\RackCard_Template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B65DBC-00F8-6B42-80DD-400D28C15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\Users\sverhoeff\Desktop\TRU_Templates\WORD\RackCard_Template1.dotx</Template>
  <TotalTime>3</TotalTime>
  <Pages>1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Moneca Jantzen</cp:lastModifiedBy>
  <cp:revision>4</cp:revision>
  <dcterms:created xsi:type="dcterms:W3CDTF">2016-02-18T19:39:00Z</dcterms:created>
  <dcterms:modified xsi:type="dcterms:W3CDTF">2016-10-14T19:26:00Z</dcterms:modified>
</cp:coreProperties>
</file>