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5DFE0F63" w:rsidR="00B47DCE" w:rsidRPr="00C326DD" w:rsidRDefault="002F678E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1BA77176">
                <wp:simplePos x="0" y="0"/>
                <wp:positionH relativeFrom="column">
                  <wp:posOffset>736600</wp:posOffset>
                </wp:positionH>
                <wp:positionV relativeFrom="paragraph">
                  <wp:posOffset>6012180</wp:posOffset>
                </wp:positionV>
                <wp:extent cx="5601335" cy="1267460"/>
                <wp:effectExtent l="0" t="0" r="0" b="254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1335" cy="1267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8E8B" w14:textId="0B0075D7" w:rsidR="0058421A" w:rsidRPr="002F678E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Description</w:t>
                            </w:r>
                          </w:p>
                          <w:p w14:paraId="031073E5" w14:textId="2E2B1248" w:rsidR="00BD1F8F" w:rsidRPr="002F678E" w:rsidRDefault="0058421A" w:rsidP="00BD1F8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culparum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voluptam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laborestrum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con nus quam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fugianda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doluptate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iur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enemporatur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autatit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quat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explige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ndaectesti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consedit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hario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mi,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conet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dolupta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ssitati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oreiusa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sinum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facerorias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ad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ut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magnam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rest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andant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Apernat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iaection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paria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nitis</w:t>
                            </w:r>
                            <w:proofErr w:type="spellEnd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aborro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.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Evelessita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culparum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voluptam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eseroreiunt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landus</w:t>
                            </w:r>
                            <w:proofErr w:type="spellEnd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AA6A6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vent.Nat</w:t>
                            </w:r>
                            <w:proofErr w:type="spellEnd"/>
                            <w:r w:rsidR="00BD1F8F"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.</w:t>
                            </w:r>
                          </w:p>
                          <w:p w14:paraId="31F23188" w14:textId="333A2CA6" w:rsidR="0058421A" w:rsidRPr="002F678E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9D97C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58pt;margin-top:473.4pt;width:441.05pt;height:9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" filled="f" stroked="f">
                <v:textbox>
                  <w:txbxContent>
                    <w:p w14:paraId="3D1D8E8B" w14:textId="0B0075D7" w:rsidR="0058421A" w:rsidRPr="002F678E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Description</w:t>
                      </w:r>
                    </w:p>
                    <w:p w14:paraId="031073E5" w14:textId="2E2B1248" w:rsidR="00BD1F8F" w:rsidRPr="002F678E" w:rsidRDefault="0058421A" w:rsidP="00BD1F8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Evelessita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culparum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voluptam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eseroreiunt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proofErr w:type="gram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laborestrum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con nus quam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fugianda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doluptate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iur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enemporatur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autatit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quat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explige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ndaectesti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consedit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hario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mi,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conet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dolupta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ssitati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oreiusa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sinum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facerorias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ad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ut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magnam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rest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andant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Apernat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iaection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paria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nitis</w:t>
                      </w:r>
                      <w:proofErr w:type="spellEnd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aborro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.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Evelessita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culparum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voluptam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,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eseroreiunt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landus</w:t>
                      </w:r>
                      <w:proofErr w:type="spellEnd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="00AA6A6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vent.Nat</w:t>
                      </w:r>
                      <w:proofErr w:type="spellEnd"/>
                      <w:r w:rsidR="00BD1F8F"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  <w:t>.</w:t>
                      </w:r>
                    </w:p>
                    <w:p w14:paraId="31F23188" w14:textId="333A2CA6" w:rsidR="0058421A" w:rsidRPr="002F678E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2BC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1DB0B580">
                <wp:simplePos x="0" y="0"/>
                <wp:positionH relativeFrom="column">
                  <wp:posOffset>510540</wp:posOffset>
                </wp:positionH>
                <wp:positionV relativeFrom="paragraph">
                  <wp:posOffset>175260</wp:posOffset>
                </wp:positionV>
                <wp:extent cx="4234815" cy="229616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2296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2F678E" w:rsidRDefault="00AA6A6F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160"/>
                                <w:szCs w:val="160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160"/>
                                <w:szCs w:val="160"/>
                              </w:rPr>
                              <w:t>Title</w:t>
                            </w:r>
                          </w:p>
                          <w:p w14:paraId="6446C30D" w14:textId="32F6F0A8" w:rsidR="004541B7" w:rsidRPr="002F678E" w:rsidRDefault="004541B7" w:rsidP="004541B7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Subhead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523DF" id="Text_x0020_Box_x0020_10" o:spid="_x0000_s1027" type="#_x0000_t202" style="position:absolute;margin-left:40.2pt;margin-top:13.8pt;width:333.45pt;height:180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" filled="f" stroked="f">
                <v:textbox>
                  <w:txbxContent>
                    <w:p w14:paraId="039FE7E9" w14:textId="113160A9" w:rsidR="00AA6A6F" w:rsidRPr="002F678E" w:rsidRDefault="00AA6A6F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CF00"/>
                          <w:sz w:val="160"/>
                          <w:szCs w:val="160"/>
                        </w:rPr>
                      </w:pPr>
                      <w:r w:rsidRPr="002F678E">
                        <w:rPr>
                          <w:rFonts w:ascii="Arial" w:hAnsi="Arial" w:cs="Arial"/>
                          <w:b/>
                          <w:bCs/>
                          <w:color w:val="FFCF00"/>
                          <w:sz w:val="160"/>
                          <w:szCs w:val="160"/>
                        </w:rPr>
                        <w:t>Title</w:t>
                      </w:r>
                    </w:p>
                    <w:p w14:paraId="6446C30D" w14:textId="32F6F0A8" w:rsidR="004541B7" w:rsidRPr="002F678E" w:rsidRDefault="004541B7" w:rsidP="004541B7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F678E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Subhead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82BC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0108244B">
                <wp:simplePos x="0" y="0"/>
                <wp:positionH relativeFrom="column">
                  <wp:posOffset>510540</wp:posOffset>
                </wp:positionH>
                <wp:positionV relativeFrom="paragraph">
                  <wp:posOffset>7612380</wp:posOffset>
                </wp:positionV>
                <wp:extent cx="3543300" cy="12598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58421A" w:rsidRPr="002F678E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6"/>
                                <w:szCs w:val="36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36"/>
                                <w:szCs w:val="36"/>
                              </w:rPr>
                              <w:t>Contact Information</w:t>
                            </w:r>
                          </w:p>
                          <w:p w14:paraId="4E1F22E0" w14:textId="77777777" w:rsidR="0058421A" w:rsidRPr="002F678E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2F678E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8"/>
                                <w:szCs w:val="48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color w:val="FFCF00"/>
                                <w:sz w:val="48"/>
                                <w:szCs w:val="48"/>
                              </w:rPr>
                              <w:t>tru.ca/</w:t>
                            </w:r>
                            <w:r w:rsidRPr="002F678E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8"/>
                                <w:szCs w:val="48"/>
                              </w:rPr>
                              <w:t>website</w:t>
                            </w:r>
                          </w:p>
                          <w:p w14:paraId="1214617D" w14:textId="77777777" w:rsidR="0058421A" w:rsidRPr="002F678E" w:rsidRDefault="0058421A" w:rsidP="00AA6A6F">
                            <w:pPr>
                              <w:pStyle w:val="TRU-HeadlineWhite"/>
                              <w:jc w:val="both"/>
                              <w:rPr>
                                <w:rFonts w:ascii="Arial" w:hAnsi="Arial" w:cs="Arial"/>
                                <w:color w:val="004255"/>
                                <w:szCs w:val="36"/>
                              </w:rPr>
                            </w:pPr>
                          </w:p>
                          <w:p w14:paraId="32ECAFB5" w14:textId="77777777" w:rsidR="0058421A" w:rsidRPr="002F678E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8" type="#_x0000_t202" style="position:absolute;margin-left:40.2pt;margin-top:599.4pt;width:279pt;height:99.2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" filled="f" stroked="f">
                <v:textbox>
                  <w:txbxContent>
                    <w:p w14:paraId="58CD1157" w14:textId="77777777" w:rsidR="0058421A" w:rsidRPr="002F678E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FFCF00"/>
                          <w:sz w:val="36"/>
                          <w:szCs w:val="36"/>
                        </w:rPr>
                      </w:pPr>
                      <w:r w:rsidRPr="002F678E">
                        <w:rPr>
                          <w:rFonts w:ascii="Arial" w:hAnsi="Arial" w:cs="Arial"/>
                          <w:b/>
                          <w:bCs/>
                          <w:color w:val="FFCF00"/>
                          <w:sz w:val="36"/>
                          <w:szCs w:val="36"/>
                        </w:rPr>
                        <w:t>Contact Information</w:t>
                      </w:r>
                    </w:p>
                    <w:p w14:paraId="4E1F22E0" w14:textId="77777777" w:rsidR="0058421A" w:rsidRPr="002F678E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F678E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58421A" w:rsidRPr="002F678E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FFCF00"/>
                          <w:sz w:val="48"/>
                          <w:szCs w:val="48"/>
                        </w:rPr>
                      </w:pPr>
                      <w:r w:rsidRPr="002F678E">
                        <w:rPr>
                          <w:rFonts w:ascii="Arial" w:hAnsi="Arial" w:cs="Arial"/>
                          <w:color w:val="FFCF00"/>
                          <w:sz w:val="48"/>
                          <w:szCs w:val="48"/>
                        </w:rPr>
                        <w:t>tru.ca/</w:t>
                      </w:r>
                      <w:r w:rsidRPr="002F678E">
                        <w:rPr>
                          <w:rFonts w:ascii="Arial" w:hAnsi="Arial" w:cs="Arial"/>
                          <w:b/>
                          <w:bCs/>
                          <w:color w:val="FFCF00"/>
                          <w:sz w:val="48"/>
                          <w:szCs w:val="48"/>
                        </w:rPr>
                        <w:t>website</w:t>
                      </w:r>
                    </w:p>
                    <w:p w14:paraId="1214617D" w14:textId="77777777" w:rsidR="0058421A" w:rsidRPr="002F678E" w:rsidRDefault="0058421A" w:rsidP="00AA6A6F">
                      <w:pPr>
                        <w:pStyle w:val="TRU-HeadlineWhite"/>
                        <w:jc w:val="both"/>
                        <w:rPr>
                          <w:rFonts w:ascii="Arial" w:hAnsi="Arial" w:cs="Arial"/>
                          <w:color w:val="004255"/>
                          <w:szCs w:val="36"/>
                        </w:rPr>
                      </w:pPr>
                    </w:p>
                    <w:p w14:paraId="32ECAFB5" w14:textId="77777777" w:rsidR="0058421A" w:rsidRPr="002F678E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2BC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29018F" wp14:editId="14A1EFD1">
                <wp:simplePos x="0" y="0"/>
                <wp:positionH relativeFrom="column">
                  <wp:posOffset>510540</wp:posOffset>
                </wp:positionH>
                <wp:positionV relativeFrom="paragraph">
                  <wp:posOffset>5435600</wp:posOffset>
                </wp:positionV>
                <wp:extent cx="6177915" cy="46736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467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313F8" w14:textId="77777777" w:rsidR="00BD1F8F" w:rsidRPr="002F678E" w:rsidRDefault="00BD1F8F" w:rsidP="00BD1F8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FFCF00"/>
                                <w:sz w:val="48"/>
                                <w:szCs w:val="48"/>
                              </w:rPr>
                            </w:pPr>
                            <w:r w:rsidRPr="002F678E">
                              <w:rPr>
                                <w:rFonts w:ascii="Arial" w:hAnsi="Arial" w:cs="Arial"/>
                                <w:color w:val="FFCF00"/>
                                <w:sz w:val="48"/>
                                <w:szCs w:val="48"/>
                              </w:rPr>
                              <w:t>Date   |   Time   |   Place</w:t>
                            </w:r>
                          </w:p>
                          <w:p w14:paraId="298A7A60" w14:textId="77777777" w:rsidR="00BD1F8F" w:rsidRPr="002F678E" w:rsidRDefault="00BD1F8F">
                            <w:pPr>
                              <w:rPr>
                                <w:rFonts w:ascii="Arial" w:hAnsi="Arial" w:cs="Arial"/>
                                <w:color w:val="FFCF0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629018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3" o:spid="_x0000_s1029" type="#_x0000_t202" style="position:absolute;margin-left:40.2pt;margin-top:428pt;width:486.45pt;height:3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" filled="f" stroked="f">
                <v:textbox>
                  <w:txbxContent>
                    <w:p w14:paraId="5E9313F8" w14:textId="77777777" w:rsidR="00BD1F8F" w:rsidRPr="002F678E" w:rsidRDefault="00BD1F8F" w:rsidP="00BD1F8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FFCF00"/>
                          <w:sz w:val="48"/>
                          <w:szCs w:val="48"/>
                        </w:rPr>
                      </w:pPr>
                      <w:r w:rsidRPr="002F678E">
                        <w:rPr>
                          <w:rFonts w:ascii="Arial" w:hAnsi="Arial" w:cs="Arial"/>
                          <w:color w:val="FFCF00"/>
                          <w:sz w:val="48"/>
                          <w:szCs w:val="48"/>
                        </w:rPr>
                        <w:t>Date   |   Time   |   Place</w:t>
                      </w:r>
                    </w:p>
                    <w:p w14:paraId="298A7A60" w14:textId="77777777" w:rsidR="00BD1F8F" w:rsidRPr="002F678E" w:rsidRDefault="00BD1F8F">
                      <w:pPr>
                        <w:rPr>
                          <w:rFonts w:ascii="Arial" w:hAnsi="Arial" w:cs="Arial"/>
                          <w:color w:val="FFCF0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2BC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18C55D" wp14:editId="1B7B107B">
                <wp:simplePos x="0" y="0"/>
                <wp:positionH relativeFrom="column">
                  <wp:posOffset>622935</wp:posOffset>
                </wp:positionH>
                <wp:positionV relativeFrom="paragraph">
                  <wp:posOffset>6123940</wp:posOffset>
                </wp:positionV>
                <wp:extent cx="0" cy="1028700"/>
                <wp:effectExtent l="50800" t="25400" r="76200" b="889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83429FB" id="Straight_x0020_Connector_x0020_4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05pt,482.2pt" to="49.05pt,56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 w:rsidR="004541B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76A12858">
                <wp:simplePos x="0" y="0"/>
                <wp:positionH relativeFrom="column">
                  <wp:posOffset>857250</wp:posOffset>
                </wp:positionH>
                <wp:positionV relativeFrom="paragraph">
                  <wp:posOffset>10581640</wp:posOffset>
                </wp:positionV>
                <wp:extent cx="3810" cy="1275080"/>
                <wp:effectExtent l="50800" t="25400" r="72390" b="9652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" cy="12750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131B9FD" id="Straight_x0020_Connector_x0020_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5pt,833.2pt" to="67.8pt,93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 w:rsidR="00BD1F8F">
        <w:rPr>
          <w:noProof/>
        </w:rPr>
        <w:drawing>
          <wp:anchor distT="0" distB="0" distL="114300" distR="114300" simplePos="0" relativeHeight="251694080" behindDoc="0" locked="0" layoutInCell="1" allowOverlap="1" wp14:anchorId="103E3A9F" wp14:editId="54E22472">
            <wp:simplePos x="0" y="0"/>
            <wp:positionH relativeFrom="column">
              <wp:posOffset>6341745</wp:posOffset>
            </wp:positionH>
            <wp:positionV relativeFrom="paragraph">
              <wp:posOffset>12418060</wp:posOffset>
            </wp:positionV>
            <wp:extent cx="1890000" cy="2052000"/>
            <wp:effectExtent l="355600" t="508000" r="218440" b="56515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o Tab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052000"/>
                    </a:xfrm>
                    <a:prstGeom prst="rect">
                      <a:avLst/>
                    </a:prstGeom>
                    <a:effectLst>
                      <a:outerShdw blurRad="558800" dist="241300" dir="15240000" sx="81000" sy="81000" algn="ctr" rotWithShape="0">
                        <a:srgbClr val="000000">
                          <a:alpha val="61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DCE" w:rsidRPr="00C326DD" w:rsidSect="00B751A5">
      <w:headerReference w:type="default" r:id="rId10"/>
      <w:pgSz w:w="12240" w:h="15840" w:code="1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DE9F4" w14:textId="77777777" w:rsidR="00445AFD" w:rsidRDefault="00445AFD" w:rsidP="00BC2907">
      <w:r>
        <w:separator/>
      </w:r>
    </w:p>
  </w:endnote>
  <w:endnote w:type="continuationSeparator" w:id="0">
    <w:p w14:paraId="77B07633" w14:textId="77777777" w:rsidR="00445AFD" w:rsidRDefault="00445AFD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346775" w14:textId="77777777" w:rsidR="00445AFD" w:rsidRDefault="00445AFD" w:rsidP="00BC2907">
      <w:r>
        <w:separator/>
      </w:r>
    </w:p>
  </w:footnote>
  <w:footnote w:type="continuationSeparator" w:id="0">
    <w:p w14:paraId="0ADBECE2" w14:textId="77777777" w:rsidR="00445AFD" w:rsidRDefault="00445AFD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E241CE" w14:textId="65A10F5A" w:rsidR="00BD1F8F" w:rsidRDefault="00A6742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A8C37B" wp14:editId="25E96B34">
          <wp:simplePos x="0" y="0"/>
          <wp:positionH relativeFrom="margin">
            <wp:posOffset>-342805</wp:posOffset>
          </wp:positionH>
          <wp:positionV relativeFrom="margin">
            <wp:posOffset>-617220</wp:posOffset>
          </wp:positionV>
          <wp:extent cx="7772400" cy="10058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1628E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2F678E"/>
    <w:rsid w:val="00315097"/>
    <w:rsid w:val="00317E8B"/>
    <w:rsid w:val="00352D64"/>
    <w:rsid w:val="00375C01"/>
    <w:rsid w:val="00380BF8"/>
    <w:rsid w:val="003F214D"/>
    <w:rsid w:val="004051A3"/>
    <w:rsid w:val="00445AFD"/>
    <w:rsid w:val="004541B7"/>
    <w:rsid w:val="004B69F9"/>
    <w:rsid w:val="004E1A09"/>
    <w:rsid w:val="004F16BA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A6D0F"/>
    <w:rsid w:val="006E3561"/>
    <w:rsid w:val="007845D5"/>
    <w:rsid w:val="007A3943"/>
    <w:rsid w:val="007F172D"/>
    <w:rsid w:val="008543D6"/>
    <w:rsid w:val="00872003"/>
    <w:rsid w:val="008B0474"/>
    <w:rsid w:val="008C083D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6742B"/>
    <w:rsid w:val="00A74DF7"/>
    <w:rsid w:val="00A82BC8"/>
    <w:rsid w:val="00A9050E"/>
    <w:rsid w:val="00AA2C77"/>
    <w:rsid w:val="00AA6A6F"/>
    <w:rsid w:val="00AA7EDB"/>
    <w:rsid w:val="00AC7B3D"/>
    <w:rsid w:val="00AD458A"/>
    <w:rsid w:val="00B11AA0"/>
    <w:rsid w:val="00B47DCE"/>
    <w:rsid w:val="00B751A5"/>
    <w:rsid w:val="00B754A0"/>
    <w:rsid w:val="00B9024A"/>
    <w:rsid w:val="00BA05C8"/>
    <w:rsid w:val="00BA77C0"/>
    <w:rsid w:val="00BC2907"/>
    <w:rsid w:val="00BC6952"/>
    <w:rsid w:val="00BD1F8F"/>
    <w:rsid w:val="00BD5EA4"/>
    <w:rsid w:val="00BE5BF8"/>
    <w:rsid w:val="00C31CB0"/>
    <w:rsid w:val="00C326DD"/>
    <w:rsid w:val="00C329DD"/>
    <w:rsid w:val="00C44A19"/>
    <w:rsid w:val="00C9557C"/>
    <w:rsid w:val="00CA166F"/>
    <w:rsid w:val="00CD32E4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15D6"/>
    <w:rsid w:val="00DC2664"/>
    <w:rsid w:val="00DD5090"/>
    <w:rsid w:val="00E044FF"/>
    <w:rsid w:val="00E11EC6"/>
    <w:rsid w:val="00E42D2F"/>
    <w:rsid w:val="00E6008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5A00DE-5D03-1841-A121-32AB8CAEF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46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10</cp:revision>
  <dcterms:created xsi:type="dcterms:W3CDTF">2015-09-25T20:55:00Z</dcterms:created>
  <dcterms:modified xsi:type="dcterms:W3CDTF">2016-10-14T19:25:00Z</dcterms:modified>
</cp:coreProperties>
</file>