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FFB5725" w14:textId="095BB594" w:rsidR="00B47DCE" w:rsidRPr="00C326DD" w:rsidRDefault="005C60DF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2859D5E2">
                <wp:simplePos x="0" y="0"/>
                <wp:positionH relativeFrom="column">
                  <wp:posOffset>278130</wp:posOffset>
                </wp:positionH>
                <wp:positionV relativeFrom="paragraph">
                  <wp:posOffset>5102860</wp:posOffset>
                </wp:positionV>
                <wp:extent cx="4234815" cy="22885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AA6A6F" w:rsidRPr="006C06AC" w:rsidRDefault="00AA6A6F" w:rsidP="00AA6A6F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  <w:t>Title</w:t>
                            </w:r>
                          </w:p>
                          <w:p w14:paraId="4E813E0F" w14:textId="4878E99E" w:rsidR="00AA6A6F" w:rsidRPr="006C06AC" w:rsidRDefault="00AA6A6F" w:rsidP="00AA6A6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56"/>
                                <w:szCs w:val="56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56"/>
                                <w:szCs w:val="56"/>
                              </w:rPr>
                              <w:t>Date</w:t>
                            </w:r>
                            <w:r w:rsidR="005C60D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56"/>
                                <w:szCs w:val="56"/>
                              </w:rPr>
                              <w:t xml:space="preserve">  </w:t>
                            </w:r>
                            <w:proofErr w:type="gramStart"/>
                            <w:r w:rsidR="005C60D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56"/>
                                <w:szCs w:val="56"/>
                              </w:rPr>
                              <w:t xml:space="preserve">|  </w:t>
                            </w:r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56"/>
                                <w:szCs w:val="56"/>
                              </w:rPr>
                              <w:t>Time</w:t>
                            </w:r>
                            <w:proofErr w:type="gramEnd"/>
                          </w:p>
                          <w:p w14:paraId="0937081F" w14:textId="4F36A5F5" w:rsidR="00AA6A6F" w:rsidRPr="006C06AC" w:rsidRDefault="00AA6A6F" w:rsidP="00AA6A6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color w:val="6AC8C7"/>
                                <w:sz w:val="32"/>
                                <w:szCs w:val="32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7523D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21.9pt;margin-top:401.8pt;width:333.45pt;height:18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" filled="f" stroked="f">
                <v:textbox>
                  <w:txbxContent>
                    <w:p w14:paraId="039FE7E9" w14:textId="113160A9" w:rsidR="00AA6A6F" w:rsidRPr="006C06AC" w:rsidRDefault="00AA6A6F" w:rsidP="00AA6A6F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</w:pPr>
                      <w:r w:rsidRPr="006C06AC"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  <w:t>Title</w:t>
                      </w:r>
                    </w:p>
                    <w:p w14:paraId="4E813E0F" w14:textId="4878E99E" w:rsidR="00AA6A6F" w:rsidRPr="006C06AC" w:rsidRDefault="00AA6A6F" w:rsidP="00AA6A6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6AC8C7"/>
                          <w:sz w:val="56"/>
                          <w:szCs w:val="56"/>
                        </w:rPr>
                      </w:pPr>
                      <w:proofErr w:type="gram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6AC8C7"/>
                          <w:sz w:val="56"/>
                          <w:szCs w:val="56"/>
                        </w:rPr>
                        <w:t>Date</w:t>
                      </w:r>
                      <w:r w:rsidR="005C60DF" w:rsidRPr="006C06AC">
                        <w:rPr>
                          <w:rFonts w:ascii="Arial" w:hAnsi="Arial" w:cs="Arial"/>
                          <w:b/>
                          <w:bCs/>
                          <w:color w:val="6AC8C7"/>
                          <w:sz w:val="56"/>
                          <w:szCs w:val="56"/>
                        </w:rPr>
                        <w:t xml:space="preserve">  |</w:t>
                      </w:r>
                      <w:proofErr w:type="gramEnd"/>
                      <w:r w:rsidR="005C60DF" w:rsidRPr="006C06AC">
                        <w:rPr>
                          <w:rFonts w:ascii="Arial" w:hAnsi="Arial" w:cs="Arial"/>
                          <w:b/>
                          <w:bCs/>
                          <w:color w:val="6AC8C7"/>
                          <w:sz w:val="56"/>
                          <w:szCs w:val="56"/>
                        </w:rPr>
                        <w:t xml:space="preserve">  </w:t>
                      </w:r>
                      <w:r w:rsidRPr="006C06AC">
                        <w:rPr>
                          <w:rFonts w:ascii="Arial" w:hAnsi="Arial" w:cs="Arial"/>
                          <w:b/>
                          <w:bCs/>
                          <w:color w:val="6AC8C7"/>
                          <w:sz w:val="56"/>
                          <w:szCs w:val="56"/>
                        </w:rPr>
                        <w:t>Time</w:t>
                      </w:r>
                    </w:p>
                    <w:p w14:paraId="0937081F" w14:textId="4F36A5F5" w:rsidR="00AA6A6F" w:rsidRPr="006C06AC" w:rsidRDefault="00AA6A6F" w:rsidP="00AA6A6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C06AC">
                        <w:rPr>
                          <w:rFonts w:ascii="Arial" w:hAnsi="Arial" w:cs="Arial"/>
                          <w:color w:val="6AC8C7"/>
                          <w:sz w:val="32"/>
                          <w:szCs w:val="32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785EF0E7">
                <wp:simplePos x="0" y="0"/>
                <wp:positionH relativeFrom="column">
                  <wp:posOffset>280035</wp:posOffset>
                </wp:positionH>
                <wp:positionV relativeFrom="paragraph">
                  <wp:posOffset>7952105</wp:posOffset>
                </wp:positionV>
                <wp:extent cx="3543300" cy="11379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D4584" w14:textId="22DED610" w:rsidR="00AA6A6F" w:rsidRPr="006C06AC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6"/>
                                <w:szCs w:val="36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6"/>
                                <w:szCs w:val="36"/>
                              </w:rPr>
                              <w:t>Contact Information</w:t>
                            </w:r>
                          </w:p>
                          <w:p w14:paraId="4E1F22E0" w14:textId="77777777" w:rsidR="0058421A" w:rsidRPr="006C06AC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28"/>
                                <w:szCs w:val="28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color w:val="81806E"/>
                                <w:sz w:val="28"/>
                                <w:szCs w:val="28"/>
                              </w:rPr>
                              <w:t>Department / School / Faculty</w:t>
                            </w:r>
                          </w:p>
                          <w:p w14:paraId="1B89D746" w14:textId="77777777" w:rsidR="0058421A" w:rsidRPr="006C06AC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52"/>
                                <w:szCs w:val="52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color w:val="004255"/>
                                <w:sz w:val="52"/>
                                <w:szCs w:val="52"/>
                              </w:rPr>
                              <w:t>tru.ca/</w:t>
                            </w:r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52"/>
                                <w:szCs w:val="52"/>
                              </w:rPr>
                              <w:t>website</w:t>
                            </w:r>
                          </w:p>
                          <w:p w14:paraId="1214617D" w14:textId="77777777" w:rsidR="0058421A" w:rsidRPr="006C06AC" w:rsidRDefault="0058421A" w:rsidP="00AA6A6F">
                            <w:pPr>
                              <w:pStyle w:val="TRU-HeadlineWhite"/>
                              <w:jc w:val="both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32ECAFB5" w14:textId="77777777" w:rsidR="0058421A" w:rsidRPr="006C06AC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9895E" id="Text_x0020_Box_x0020_9" o:spid="_x0000_s1027" type="#_x0000_t202" style="position:absolute;margin-left:22.05pt;margin-top:626.15pt;width:279pt;height:8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" filled="f" stroked="f">
                <v:textbox>
                  <w:txbxContent>
                    <w:p w14:paraId="790D4584" w14:textId="22DED610" w:rsidR="00AA6A6F" w:rsidRPr="006C06AC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36"/>
                          <w:szCs w:val="36"/>
                        </w:rPr>
                      </w:pPr>
                      <w:r w:rsidRPr="006C06AC">
                        <w:rPr>
                          <w:rFonts w:ascii="Arial" w:hAnsi="Arial" w:cs="Arial"/>
                          <w:b/>
                          <w:bCs/>
                          <w:color w:val="004255"/>
                          <w:sz w:val="36"/>
                          <w:szCs w:val="36"/>
                        </w:rPr>
                        <w:t>Contact Information</w:t>
                      </w:r>
                    </w:p>
                    <w:p w14:paraId="4E1F22E0" w14:textId="77777777" w:rsidR="0058421A" w:rsidRPr="006C06AC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28"/>
                          <w:szCs w:val="28"/>
                        </w:rPr>
                      </w:pPr>
                      <w:r w:rsidRPr="006C06AC">
                        <w:rPr>
                          <w:rFonts w:ascii="Arial" w:hAnsi="Arial" w:cs="Arial"/>
                          <w:color w:val="81806E"/>
                          <w:sz w:val="28"/>
                          <w:szCs w:val="28"/>
                        </w:rPr>
                        <w:t>Department / School / Faculty</w:t>
                      </w:r>
                    </w:p>
                    <w:p w14:paraId="1B89D746" w14:textId="77777777" w:rsidR="0058421A" w:rsidRPr="006C06AC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52"/>
                          <w:szCs w:val="52"/>
                        </w:rPr>
                      </w:pPr>
                      <w:r w:rsidRPr="006C06AC">
                        <w:rPr>
                          <w:rFonts w:ascii="Arial" w:hAnsi="Arial" w:cs="Arial"/>
                          <w:color w:val="004255"/>
                          <w:sz w:val="52"/>
                          <w:szCs w:val="52"/>
                        </w:rPr>
                        <w:t>tru.ca/</w:t>
                      </w:r>
                      <w:r w:rsidRPr="006C06AC">
                        <w:rPr>
                          <w:rFonts w:ascii="Arial" w:hAnsi="Arial" w:cs="Arial"/>
                          <w:b/>
                          <w:bCs/>
                          <w:color w:val="004255"/>
                          <w:sz w:val="52"/>
                          <w:szCs w:val="52"/>
                        </w:rPr>
                        <w:t>website</w:t>
                      </w:r>
                    </w:p>
                    <w:p w14:paraId="1214617D" w14:textId="77777777" w:rsidR="0058421A" w:rsidRPr="006C06AC" w:rsidRDefault="0058421A" w:rsidP="00AA6A6F">
                      <w:pPr>
                        <w:pStyle w:val="TRU-HeadlineWhite"/>
                        <w:jc w:val="both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32ECAFB5" w14:textId="77777777" w:rsidR="0058421A" w:rsidRPr="006C06AC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0C998865">
                <wp:simplePos x="0" y="0"/>
                <wp:positionH relativeFrom="column">
                  <wp:posOffset>4505324</wp:posOffset>
                </wp:positionH>
                <wp:positionV relativeFrom="paragraph">
                  <wp:posOffset>449580</wp:posOffset>
                </wp:positionV>
                <wp:extent cx="0" cy="6022340"/>
                <wp:effectExtent l="50800" t="25400" r="76200" b="990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22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D96FE3" id="Straight_x0020_Connector_x0020_5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35.4pt" to="354.75pt,50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65D87F36">
                <wp:simplePos x="0" y="0"/>
                <wp:positionH relativeFrom="column">
                  <wp:posOffset>4509135</wp:posOffset>
                </wp:positionH>
                <wp:positionV relativeFrom="paragraph">
                  <wp:posOffset>403860</wp:posOffset>
                </wp:positionV>
                <wp:extent cx="2394585" cy="61823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618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DA85B" w14:textId="4919C092" w:rsidR="00AA6A6F" w:rsidRPr="006C06AC" w:rsidRDefault="00AA6A6F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Evelessita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culparum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voluptam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eseroreiunt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landus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laborestrum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 con nus quam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fugianda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dolup</w:t>
                            </w:r>
                            <w:proofErr w:type="spellEnd"/>
                            <w:r w:rsidR="005C60D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BB57739" w14:textId="77777777" w:rsidR="00AA6A6F" w:rsidRPr="006C06AC" w:rsidRDefault="00AA6A6F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D1D8E8B" w14:textId="0B0075D7" w:rsidR="0058421A" w:rsidRPr="006C06AC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Description</w:t>
                            </w:r>
                          </w:p>
                          <w:p w14:paraId="1B12AEA4" w14:textId="77777777" w:rsidR="006C06AC" w:rsidRDefault="0058421A" w:rsidP="00AA6A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culparum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voluptam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landus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explige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consedit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hario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mi,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conet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ssitati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oreiusa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sinum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facerorias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ad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ut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magnam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rest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andant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Apernat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iaection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paria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nitis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aborro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culparum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voluptam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landus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fugianda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iur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autatit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quat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explige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consedit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hario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mi,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conet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ssitati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oreiusa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sinum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facerorias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ad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ut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magnam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rest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andant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Apernat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iaection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paria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nitis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aborro</w:t>
                            </w:r>
                            <w:proofErr w:type="spellEnd"/>
                            <w:r w:rsid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14:paraId="031073E5" w14:textId="612432A6" w:rsidR="00AA6A6F" w:rsidRPr="006C06AC" w:rsidRDefault="006C06AC" w:rsidP="00AA6A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explige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consedit</w:t>
                            </w:r>
                            <w:proofErr w:type="spellEnd"/>
                            <w:r w:rsidR="00AA6A6F"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31F23188" w14:textId="27A86AA8" w:rsidR="0058421A" w:rsidRPr="006C06AC" w:rsidRDefault="0058421A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6C06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D97C4" id="Text_x0020_Box_x0020_3" o:spid="_x0000_s1028" type="#_x0000_t202" style="position:absolute;margin-left:355.05pt;margin-top:31.8pt;width:188.55pt;height:48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" filled="f" stroked="f">
                <v:textbox>
                  <w:txbxContent>
                    <w:p w14:paraId="340DA85B" w14:textId="4919C092" w:rsidR="00AA6A6F" w:rsidRPr="006C06AC" w:rsidRDefault="00AA6A6F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</w:pP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Evelessita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culparum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voluptam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eseroreiunt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landus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vent.Nat</w:t>
                      </w:r>
                      <w:proofErr w:type="spellEnd"/>
                      <w:proofErr w:type="gram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laborestrum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 con nus quam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fugianda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dolup</w:t>
                      </w:r>
                      <w:proofErr w:type="spellEnd"/>
                      <w:r w:rsidR="005C60DF" w:rsidRPr="006C06AC">
                        <w:rPr>
                          <w:rFonts w:ascii="Arial" w:hAnsi="Arial" w:cs="Arial"/>
                          <w:b/>
                          <w:bCs/>
                          <w:color w:val="FFCF00"/>
                          <w:sz w:val="32"/>
                          <w:szCs w:val="32"/>
                        </w:rPr>
                        <w:t>.</w:t>
                      </w:r>
                    </w:p>
                    <w:p w14:paraId="2BB57739" w14:textId="77777777" w:rsidR="00AA6A6F" w:rsidRPr="006C06AC" w:rsidRDefault="00AA6A6F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D1D8E8B" w14:textId="0B0075D7" w:rsidR="0058421A" w:rsidRPr="006C06AC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Description</w:t>
                      </w:r>
                    </w:p>
                    <w:p w14:paraId="1B12AEA4" w14:textId="77777777" w:rsidR="006C06AC" w:rsidRDefault="0058421A" w:rsidP="00AA6A6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Evelessita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culparum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voluptam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eseroreiunt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landus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vent.Nat</w:t>
                      </w:r>
                      <w:proofErr w:type="spellEnd"/>
                      <w:proofErr w:type="gram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laborestrum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con nus quam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fugianda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doluptate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iur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enemporatur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autatit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quat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explige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ndaectesti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consedit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hario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mi,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conet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ssitati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oreiusa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sinum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facerorias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ad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ut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magnam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rest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andant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Apernat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iaection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paria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nitis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aborro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Evelessita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culparum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voluptam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eseroreiunt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landus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vent.Nat</w:t>
                      </w:r>
                      <w:proofErr w:type="spellEnd"/>
                      <w:proofErr w:type="gram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laborestrum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con nus quam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fugianda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doluptate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iur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enemporatur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autatit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quat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explige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ndaectesti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consedit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hario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mi,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conet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ssitati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oreiusa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sinum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facerorias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ad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ut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magnam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rest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andant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Apernat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iaection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paria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nitis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aborro</w:t>
                      </w:r>
                      <w:proofErr w:type="spellEnd"/>
                      <w:r w:rsid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.</w:t>
                      </w:r>
                    </w:p>
                    <w:p w14:paraId="031073E5" w14:textId="612432A6" w:rsidR="00AA6A6F" w:rsidRPr="006C06AC" w:rsidRDefault="006C06AC" w:rsidP="00AA6A6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fugianda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doluptate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iur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enemporatur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autatit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quat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explige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ndaectesti</w:t>
                      </w:r>
                      <w:proofErr w:type="spellEnd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consedit</w:t>
                      </w:r>
                      <w:proofErr w:type="spellEnd"/>
                      <w:r w:rsidR="00AA6A6F"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31F23188" w14:textId="27A86AA8" w:rsidR="0058421A" w:rsidRPr="006C06AC" w:rsidRDefault="0058421A" w:rsidP="0058421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6C06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6A6F">
        <w:rPr>
          <w:noProof/>
        </w:rPr>
        <w:drawing>
          <wp:anchor distT="0" distB="0" distL="114300" distR="114300" simplePos="0" relativeHeight="251689984" behindDoc="1" locked="0" layoutInCell="1" allowOverlap="1" wp14:anchorId="36F4CC8E" wp14:editId="37B8095C">
            <wp:simplePos x="0" y="0"/>
            <wp:positionH relativeFrom="column">
              <wp:posOffset>-51435</wp:posOffset>
            </wp:positionH>
            <wp:positionV relativeFrom="paragraph">
              <wp:posOffset>2123440</wp:posOffset>
            </wp:positionV>
            <wp:extent cx="3891915" cy="2345055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A6F">
        <w:rPr>
          <w:noProof/>
        </w:rPr>
        <w:drawing>
          <wp:anchor distT="0" distB="0" distL="114300" distR="114300" simplePos="0" relativeHeight="251692032" behindDoc="1" locked="0" layoutInCell="1" allowOverlap="1" wp14:anchorId="38C874BB" wp14:editId="4140F7F5">
            <wp:simplePos x="0" y="0"/>
            <wp:positionH relativeFrom="column">
              <wp:posOffset>-66675</wp:posOffset>
            </wp:positionH>
            <wp:positionV relativeFrom="paragraph">
              <wp:posOffset>-278130</wp:posOffset>
            </wp:positionV>
            <wp:extent cx="3903980" cy="2345055"/>
            <wp:effectExtent l="0" t="0" r="762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9F2">
        <w:t>`</w:t>
      </w:r>
    </w:p>
    <w:sectPr w:rsidR="00B47DCE" w:rsidRPr="00C326DD" w:rsidSect="008C49F2">
      <w:headerReference w:type="default" r:id="rId11"/>
      <w:pgSz w:w="12240" w:h="15840" w:code="1"/>
      <w:pgMar w:top="0" w:right="540" w:bottom="0" w:left="5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E8882" w14:textId="77777777" w:rsidR="00005F93" w:rsidRDefault="00005F93" w:rsidP="00BC2907">
      <w:r>
        <w:separator/>
      </w:r>
    </w:p>
  </w:endnote>
  <w:endnote w:type="continuationSeparator" w:id="0">
    <w:p w14:paraId="315AB3E9" w14:textId="77777777" w:rsidR="00005F93" w:rsidRDefault="00005F93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71AF0" w14:textId="77777777" w:rsidR="00005F93" w:rsidRDefault="00005F93" w:rsidP="00BC2907">
      <w:r>
        <w:separator/>
      </w:r>
    </w:p>
  </w:footnote>
  <w:footnote w:type="continuationSeparator" w:id="0">
    <w:p w14:paraId="69151E82" w14:textId="77777777" w:rsidR="00005F93" w:rsidRDefault="00005F93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7C461" w14:textId="00E301CF" w:rsidR="0058421A" w:rsidRDefault="008C49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ED9BC5" wp14:editId="405ACE2F">
          <wp:simplePos x="0" y="0"/>
          <wp:positionH relativeFrom="margin">
            <wp:posOffset>-342805</wp:posOffset>
          </wp:positionH>
          <wp:positionV relativeFrom="margin">
            <wp:posOffset>-626110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05F93"/>
    <w:rsid w:val="000222E5"/>
    <w:rsid w:val="00025E91"/>
    <w:rsid w:val="00050B70"/>
    <w:rsid w:val="00054402"/>
    <w:rsid w:val="000E344B"/>
    <w:rsid w:val="000F5C53"/>
    <w:rsid w:val="00135E3E"/>
    <w:rsid w:val="00141DCE"/>
    <w:rsid w:val="0019142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F214D"/>
    <w:rsid w:val="004051A3"/>
    <w:rsid w:val="004A0FD7"/>
    <w:rsid w:val="004B69F9"/>
    <w:rsid w:val="004E1A09"/>
    <w:rsid w:val="004F6441"/>
    <w:rsid w:val="0057291E"/>
    <w:rsid w:val="00575759"/>
    <w:rsid w:val="00575C90"/>
    <w:rsid w:val="0058421A"/>
    <w:rsid w:val="00584A24"/>
    <w:rsid w:val="0058770B"/>
    <w:rsid w:val="00596487"/>
    <w:rsid w:val="005C60DF"/>
    <w:rsid w:val="005D0AF4"/>
    <w:rsid w:val="006C06AC"/>
    <w:rsid w:val="006E3561"/>
    <w:rsid w:val="00723128"/>
    <w:rsid w:val="007845D5"/>
    <w:rsid w:val="007A3943"/>
    <w:rsid w:val="007F172D"/>
    <w:rsid w:val="008543D6"/>
    <w:rsid w:val="00872003"/>
    <w:rsid w:val="008C3BFA"/>
    <w:rsid w:val="008C49F2"/>
    <w:rsid w:val="008D70A4"/>
    <w:rsid w:val="008E2981"/>
    <w:rsid w:val="008F4188"/>
    <w:rsid w:val="00910B08"/>
    <w:rsid w:val="00914C3C"/>
    <w:rsid w:val="00923CC6"/>
    <w:rsid w:val="0099664E"/>
    <w:rsid w:val="00A1352F"/>
    <w:rsid w:val="00A9050E"/>
    <w:rsid w:val="00AA2C77"/>
    <w:rsid w:val="00AA6A6F"/>
    <w:rsid w:val="00AC7B3D"/>
    <w:rsid w:val="00AD458A"/>
    <w:rsid w:val="00B11AA0"/>
    <w:rsid w:val="00B47DCE"/>
    <w:rsid w:val="00B754A0"/>
    <w:rsid w:val="00B9024A"/>
    <w:rsid w:val="00BA05C8"/>
    <w:rsid w:val="00BA12F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87074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E01D63-43CB-2940-B273-2078C4CF9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19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7</cp:revision>
  <dcterms:created xsi:type="dcterms:W3CDTF">2015-09-25T20:55:00Z</dcterms:created>
  <dcterms:modified xsi:type="dcterms:W3CDTF">2016-10-14T19:24:00Z</dcterms:modified>
</cp:coreProperties>
</file>