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FB5725" w14:textId="515FC68F" w:rsidR="00B47DCE" w:rsidRPr="00C326DD" w:rsidRDefault="000446EF" w:rsidP="00BA77C0">
      <w:bookmarkStart w:id="0" w:name="_GoBack"/>
      <w:bookmarkEnd w:id="0"/>
      <w:r w:rsidRPr="00553915">
        <w:rPr>
          <w:noProof/>
        </w:rPr>
        <w:drawing>
          <wp:anchor distT="0" distB="0" distL="114300" distR="114300" simplePos="0" relativeHeight="251694080" behindDoc="1" locked="0" layoutInCell="1" allowOverlap="1" wp14:anchorId="1075A2BC" wp14:editId="409F169F">
            <wp:simplePos x="0" y="0"/>
            <wp:positionH relativeFrom="column">
              <wp:posOffset>280670</wp:posOffset>
            </wp:positionH>
            <wp:positionV relativeFrom="paragraph">
              <wp:posOffset>8409940</wp:posOffset>
            </wp:positionV>
            <wp:extent cx="2819400" cy="457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E2997D" wp14:editId="7763C994">
                <wp:simplePos x="0" y="0"/>
                <wp:positionH relativeFrom="column">
                  <wp:posOffset>508000</wp:posOffset>
                </wp:positionH>
                <wp:positionV relativeFrom="paragraph">
                  <wp:posOffset>6817360</wp:posOffset>
                </wp:positionV>
                <wp:extent cx="5715635" cy="1137920"/>
                <wp:effectExtent l="0" t="0" r="0" b="508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635" cy="113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739F2" w14:textId="77777777" w:rsidR="00553915" w:rsidRPr="005A0285" w:rsidRDefault="00553915" w:rsidP="00553915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</w:rPr>
                            </w:pPr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</w:rPr>
                              <w:t>Description</w:t>
                            </w:r>
                          </w:p>
                          <w:p w14:paraId="3B26DAEC" w14:textId="77777777" w:rsidR="00553915" w:rsidRPr="005A0285" w:rsidRDefault="00553915" w:rsidP="0055391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</w:pPr>
                            <w:proofErr w:type="spellStart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Evelessita</w:t>
                            </w:r>
                            <w:proofErr w:type="spellEnd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culparum</w:t>
                            </w:r>
                            <w:proofErr w:type="spellEnd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voluptam</w:t>
                            </w:r>
                            <w:proofErr w:type="spellEnd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eseroreiunt</w:t>
                            </w:r>
                            <w:proofErr w:type="spellEnd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landus</w:t>
                            </w:r>
                            <w:proofErr w:type="spellEnd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vent.Nat</w:t>
                            </w:r>
                            <w:proofErr w:type="spellEnd"/>
                            <w:proofErr w:type="gramEnd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laborestrum</w:t>
                            </w:r>
                            <w:proofErr w:type="spellEnd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con nus quam </w:t>
                            </w:r>
                            <w:proofErr w:type="spellStart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fugianda</w:t>
                            </w:r>
                            <w:proofErr w:type="spellEnd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doluptate</w:t>
                            </w:r>
                            <w:proofErr w:type="spellEnd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iur</w:t>
                            </w:r>
                            <w:proofErr w:type="spellEnd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aut</w:t>
                            </w:r>
                            <w:proofErr w:type="spellEnd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aut</w:t>
                            </w:r>
                            <w:proofErr w:type="spellEnd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enemporatur</w:t>
                            </w:r>
                            <w:proofErr w:type="spellEnd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autatit</w:t>
                            </w:r>
                            <w:proofErr w:type="spellEnd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quat</w:t>
                            </w:r>
                            <w:proofErr w:type="spellEnd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explige</w:t>
                            </w:r>
                            <w:proofErr w:type="spellEnd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ndaectesti</w:t>
                            </w:r>
                            <w:proofErr w:type="spellEnd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consedit</w:t>
                            </w:r>
                            <w:proofErr w:type="spellEnd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hario</w:t>
                            </w:r>
                            <w:proofErr w:type="spellEnd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mi, </w:t>
                            </w:r>
                            <w:proofErr w:type="spellStart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conet</w:t>
                            </w:r>
                            <w:proofErr w:type="spellEnd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dolupta</w:t>
                            </w:r>
                            <w:proofErr w:type="spellEnd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ssitati</w:t>
                            </w:r>
                            <w:proofErr w:type="spellEnd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oreiusa</w:t>
                            </w:r>
                            <w:proofErr w:type="spellEnd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sinum</w:t>
                            </w:r>
                            <w:proofErr w:type="spellEnd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facerorias</w:t>
                            </w:r>
                            <w:proofErr w:type="spellEnd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ad </w:t>
                            </w:r>
                            <w:proofErr w:type="spellStart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ut</w:t>
                            </w:r>
                            <w:proofErr w:type="spellEnd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magnam</w:t>
                            </w:r>
                            <w:proofErr w:type="spellEnd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rest </w:t>
                            </w:r>
                            <w:proofErr w:type="spellStart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andant</w:t>
                            </w:r>
                            <w:proofErr w:type="spellEnd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Apernat</w:t>
                            </w:r>
                            <w:proofErr w:type="spellEnd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iaection</w:t>
                            </w:r>
                            <w:proofErr w:type="spellEnd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paria</w:t>
                            </w:r>
                            <w:proofErr w:type="spellEnd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de </w:t>
                            </w:r>
                            <w:proofErr w:type="spellStart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nitis</w:t>
                            </w:r>
                            <w:proofErr w:type="spellEnd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aborro</w:t>
                            </w:r>
                            <w:proofErr w:type="spellEnd"/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7E2997D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8" o:spid="_x0000_s1026" type="#_x0000_t202" style="position:absolute;margin-left:40pt;margin-top:536.8pt;width:450.05pt;height:89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" filled="f" stroked="f">
                <v:textbox>
                  <w:txbxContent>
                    <w:p w14:paraId="486739F2" w14:textId="77777777" w:rsidR="00553915" w:rsidRPr="005A0285" w:rsidRDefault="00553915" w:rsidP="00553915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004255"/>
                        </w:rPr>
                      </w:pPr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</w:rPr>
                        <w:t>Description</w:t>
                      </w:r>
                    </w:p>
                    <w:p w14:paraId="3B26DAEC" w14:textId="77777777" w:rsidR="00553915" w:rsidRPr="005A0285" w:rsidRDefault="00553915" w:rsidP="00553915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</w:pPr>
                      <w:proofErr w:type="spellStart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Evelessita</w:t>
                      </w:r>
                      <w:proofErr w:type="spellEnd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culparum</w:t>
                      </w:r>
                      <w:proofErr w:type="spellEnd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, </w:t>
                      </w:r>
                      <w:proofErr w:type="spellStart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voluptam</w:t>
                      </w:r>
                      <w:proofErr w:type="spellEnd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, </w:t>
                      </w:r>
                      <w:proofErr w:type="spellStart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eseroreiunt</w:t>
                      </w:r>
                      <w:proofErr w:type="spellEnd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landus</w:t>
                      </w:r>
                      <w:proofErr w:type="spellEnd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vent.Nat</w:t>
                      </w:r>
                      <w:proofErr w:type="spellEnd"/>
                      <w:proofErr w:type="gramEnd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laborestrum</w:t>
                      </w:r>
                      <w:proofErr w:type="spellEnd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con nus quam </w:t>
                      </w:r>
                      <w:proofErr w:type="spellStart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fugianda</w:t>
                      </w:r>
                      <w:proofErr w:type="spellEnd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doluptate</w:t>
                      </w:r>
                      <w:proofErr w:type="spellEnd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iur</w:t>
                      </w:r>
                      <w:proofErr w:type="spellEnd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aut</w:t>
                      </w:r>
                      <w:proofErr w:type="spellEnd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aut</w:t>
                      </w:r>
                      <w:proofErr w:type="spellEnd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enemporatur</w:t>
                      </w:r>
                      <w:proofErr w:type="spellEnd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autatit</w:t>
                      </w:r>
                      <w:proofErr w:type="spellEnd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, </w:t>
                      </w:r>
                      <w:proofErr w:type="spellStart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quat</w:t>
                      </w:r>
                      <w:proofErr w:type="spellEnd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explige</w:t>
                      </w:r>
                      <w:proofErr w:type="spellEnd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ndaectesti</w:t>
                      </w:r>
                      <w:proofErr w:type="spellEnd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consedit</w:t>
                      </w:r>
                      <w:proofErr w:type="spellEnd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hario</w:t>
                      </w:r>
                      <w:proofErr w:type="spellEnd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mi, </w:t>
                      </w:r>
                      <w:proofErr w:type="spellStart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conet</w:t>
                      </w:r>
                      <w:proofErr w:type="spellEnd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dolupta</w:t>
                      </w:r>
                      <w:proofErr w:type="spellEnd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ssitati</w:t>
                      </w:r>
                      <w:proofErr w:type="spellEnd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oreiusa</w:t>
                      </w:r>
                      <w:proofErr w:type="spellEnd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sinum</w:t>
                      </w:r>
                      <w:proofErr w:type="spellEnd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facerorias</w:t>
                      </w:r>
                      <w:proofErr w:type="spellEnd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ad </w:t>
                      </w:r>
                      <w:proofErr w:type="spellStart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ut</w:t>
                      </w:r>
                      <w:proofErr w:type="spellEnd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magnam</w:t>
                      </w:r>
                      <w:proofErr w:type="spellEnd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rest </w:t>
                      </w:r>
                      <w:proofErr w:type="spellStart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andant</w:t>
                      </w:r>
                      <w:proofErr w:type="spellEnd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. </w:t>
                      </w:r>
                      <w:proofErr w:type="spellStart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Apernat</w:t>
                      </w:r>
                      <w:proofErr w:type="spellEnd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iaection</w:t>
                      </w:r>
                      <w:proofErr w:type="spellEnd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paria</w:t>
                      </w:r>
                      <w:proofErr w:type="spellEnd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de </w:t>
                      </w:r>
                      <w:proofErr w:type="spellStart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nitis</w:t>
                      </w:r>
                      <w:proofErr w:type="spellEnd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aborro</w:t>
                      </w:r>
                      <w:proofErr w:type="spellEnd"/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4C9E75" wp14:editId="34ECB18A">
                <wp:simplePos x="0" y="0"/>
                <wp:positionH relativeFrom="column">
                  <wp:posOffset>281940</wp:posOffset>
                </wp:positionH>
                <wp:positionV relativeFrom="paragraph">
                  <wp:posOffset>6360160</wp:posOffset>
                </wp:positionV>
                <wp:extent cx="6172200" cy="46736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947C3" w14:textId="77777777" w:rsidR="00553915" w:rsidRPr="005A0285" w:rsidRDefault="00553915" w:rsidP="00553915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40"/>
                                <w:szCs w:val="40"/>
                              </w:rPr>
                            </w:pPr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40"/>
                                <w:szCs w:val="40"/>
                              </w:rPr>
                              <w:t>Date     |      Time     |    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4C9E75" id="Text_x0020_Box_x0020_10" o:spid="_x0000_s1027" type="#_x0000_t202" style="position:absolute;margin-left:22.2pt;margin-top:500.8pt;width:486pt;height:36.8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" filled="f" stroked="f">
                <v:textbox>
                  <w:txbxContent>
                    <w:p w14:paraId="28A947C3" w14:textId="77777777" w:rsidR="00553915" w:rsidRPr="005A0285" w:rsidRDefault="00553915" w:rsidP="00553915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004255"/>
                          <w:sz w:val="40"/>
                          <w:szCs w:val="40"/>
                        </w:rPr>
                      </w:pPr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40"/>
                          <w:szCs w:val="40"/>
                        </w:rPr>
                        <w:t>Date     |      Time     |     Place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EDB87C" wp14:editId="2BDD99D0">
                <wp:simplePos x="0" y="0"/>
                <wp:positionH relativeFrom="column">
                  <wp:posOffset>388620</wp:posOffset>
                </wp:positionH>
                <wp:positionV relativeFrom="paragraph">
                  <wp:posOffset>6883400</wp:posOffset>
                </wp:positionV>
                <wp:extent cx="5715" cy="909320"/>
                <wp:effectExtent l="50800" t="25400" r="70485" b="10668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90932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425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215DF88" id="Straight_x0020_Connector_x0020_5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542pt" to="31.05pt,613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" strokecolor="#004255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4B152F" wp14:editId="62513736">
                <wp:simplePos x="0" y="0"/>
                <wp:positionH relativeFrom="column">
                  <wp:posOffset>285750</wp:posOffset>
                </wp:positionH>
                <wp:positionV relativeFrom="paragraph">
                  <wp:posOffset>5676900</wp:posOffset>
                </wp:positionV>
                <wp:extent cx="4229100" cy="680720"/>
                <wp:effectExtent l="0" t="0" r="0" b="508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D921A" w14:textId="47C1B917" w:rsidR="00A1352F" w:rsidRPr="005A0285" w:rsidRDefault="00A1352F" w:rsidP="00553915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72"/>
                                <w:szCs w:val="72"/>
                              </w:rPr>
                            </w:pPr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72"/>
                                <w:szCs w:val="72"/>
                              </w:rPr>
                              <w:t>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4B152F" id="Text_x0020_Box_x0020_14" o:spid="_x0000_s1028" type="#_x0000_t202" style="position:absolute;margin-left:22.5pt;margin-top:447pt;width:333pt;height:5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" filled="f" stroked="f">
                <v:textbox>
                  <w:txbxContent>
                    <w:p w14:paraId="527D921A" w14:textId="47C1B917" w:rsidR="00A1352F" w:rsidRPr="005A0285" w:rsidRDefault="00A1352F" w:rsidP="00553915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004255"/>
                          <w:sz w:val="72"/>
                          <w:szCs w:val="72"/>
                        </w:rPr>
                      </w:pPr>
                      <w:r w:rsidRPr="005A0285">
                        <w:rPr>
                          <w:rFonts w:ascii="Arial" w:hAnsi="Arial" w:cs="Arial"/>
                          <w:b/>
                          <w:bCs/>
                          <w:color w:val="004255"/>
                          <w:sz w:val="72"/>
                          <w:szCs w:val="72"/>
                        </w:rPr>
                        <w:t>Title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34D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6814A4" wp14:editId="6C3FC362">
                <wp:simplePos x="0" y="0"/>
                <wp:positionH relativeFrom="column">
                  <wp:posOffset>3710940</wp:posOffset>
                </wp:positionH>
                <wp:positionV relativeFrom="paragraph">
                  <wp:posOffset>8282305</wp:posOffset>
                </wp:positionV>
                <wp:extent cx="3543300" cy="802640"/>
                <wp:effectExtent l="0" t="0" r="0" b="1016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88B20" w14:textId="77777777" w:rsidR="00A1352F" w:rsidRPr="005A0285" w:rsidRDefault="00A1352F" w:rsidP="00A1352F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A54"/>
                                <w:sz w:val="44"/>
                                <w:szCs w:val="44"/>
                              </w:rPr>
                            </w:pPr>
                            <w:r w:rsidRPr="005A0285">
                              <w:rPr>
                                <w:rFonts w:ascii="Arial" w:hAnsi="Arial" w:cs="Arial"/>
                                <w:b/>
                                <w:bCs/>
                                <w:color w:val="002A54"/>
                                <w:sz w:val="44"/>
                                <w:szCs w:val="44"/>
                              </w:rPr>
                              <w:t>Contact Information</w:t>
                            </w:r>
                          </w:p>
                          <w:p w14:paraId="1DDE3E77" w14:textId="77777777" w:rsidR="00A1352F" w:rsidRPr="005A0285" w:rsidRDefault="00A1352F" w:rsidP="00A1352F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81806E"/>
                                <w:sz w:val="32"/>
                                <w:szCs w:val="32"/>
                              </w:rPr>
                            </w:pPr>
                            <w:r w:rsidRPr="005A0285">
                              <w:rPr>
                                <w:rFonts w:ascii="Arial" w:hAnsi="Arial" w:cs="Arial"/>
                                <w:color w:val="81806E"/>
                                <w:sz w:val="32"/>
                                <w:szCs w:val="32"/>
                              </w:rPr>
                              <w:t>Department / School / Faculty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6814A4" id="Text_x0020_Box_x0020_9" o:spid="_x0000_s1029" type="#_x0000_t202" style="position:absolute;margin-left:292.2pt;margin-top:652.15pt;width:279pt;height:63.2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" filled="f" stroked="f">
                <v:textbox>
                  <w:txbxContent>
                    <w:p w14:paraId="56588B20" w14:textId="77777777" w:rsidR="00A1352F" w:rsidRPr="005A0285" w:rsidRDefault="00A1352F" w:rsidP="00A1352F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color w:val="002A54"/>
                          <w:sz w:val="44"/>
                          <w:szCs w:val="44"/>
                        </w:rPr>
                      </w:pPr>
                      <w:r w:rsidRPr="005A0285">
                        <w:rPr>
                          <w:rFonts w:ascii="Arial" w:hAnsi="Arial" w:cs="Arial"/>
                          <w:b/>
                          <w:bCs/>
                          <w:color w:val="002A54"/>
                          <w:sz w:val="44"/>
                          <w:szCs w:val="44"/>
                        </w:rPr>
                        <w:t>Contact Information</w:t>
                      </w:r>
                    </w:p>
                    <w:p w14:paraId="1DDE3E77" w14:textId="77777777" w:rsidR="00A1352F" w:rsidRPr="005A0285" w:rsidRDefault="00A1352F" w:rsidP="00A1352F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81806E"/>
                          <w:sz w:val="32"/>
                          <w:szCs w:val="32"/>
                        </w:rPr>
                      </w:pPr>
                      <w:r w:rsidRPr="005A0285">
                        <w:rPr>
                          <w:rFonts w:ascii="Arial" w:hAnsi="Arial" w:cs="Arial"/>
                          <w:color w:val="81806E"/>
                          <w:sz w:val="32"/>
                          <w:szCs w:val="32"/>
                        </w:rPr>
                        <w:t>Department / School / Faculty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2424" w:rsidRPr="00C326D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8FD9D6" wp14:editId="5DCD3AB9">
                <wp:simplePos x="0" y="0"/>
                <wp:positionH relativeFrom="page">
                  <wp:posOffset>1194435</wp:posOffset>
                </wp:positionH>
                <wp:positionV relativeFrom="page">
                  <wp:posOffset>14284960</wp:posOffset>
                </wp:positionV>
                <wp:extent cx="3427095" cy="69596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095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6A04A" w14:textId="77777777" w:rsidR="00A1352F" w:rsidRDefault="00A1352F" w:rsidP="00A1352F">
                            <w:pPr>
                              <w:pStyle w:val="BasicParagraph"/>
                              <w:rPr>
                                <w:rFonts w:ascii="AdelleSans-Bold" w:hAnsi="AdelleSans-Bold" w:cs="AdelleSans-Bold"/>
                                <w:b/>
                                <w:bCs/>
                                <w:color w:val="FFCE00"/>
                                <w:sz w:val="73"/>
                                <w:szCs w:val="73"/>
                              </w:rPr>
                            </w:pPr>
                            <w:r>
                              <w:rPr>
                                <w:rFonts w:ascii="AdelleSans-Regular" w:hAnsi="AdelleSans-Regular" w:cs="AdelleSans-Regular"/>
                                <w:color w:val="FFCE00"/>
                                <w:sz w:val="73"/>
                                <w:szCs w:val="73"/>
                              </w:rPr>
                              <w:t>tru.ca/</w:t>
                            </w:r>
                            <w:r>
                              <w:rPr>
                                <w:rFonts w:ascii="AdelleSans-Bold" w:hAnsi="AdelleSans-Bold" w:cs="AdelleSans-Bold"/>
                                <w:b/>
                                <w:bCs/>
                                <w:color w:val="FFCE00"/>
                                <w:sz w:val="73"/>
                                <w:szCs w:val="73"/>
                              </w:rPr>
                              <w:t>website</w:t>
                            </w:r>
                          </w:p>
                          <w:p w14:paraId="51BFE1E4" w14:textId="77777777" w:rsidR="00E044FF" w:rsidRDefault="00E044FF" w:rsidP="00A1352F">
                            <w:pPr>
                              <w:pStyle w:val="TRU-HeadlineWhit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8FD9D6" id="Text_x0020_Box_x0020_12" o:spid="_x0000_s1030" type="#_x0000_t202" style="position:absolute;margin-left:94.05pt;margin-top:1124.8pt;width:269.85pt;height:54.8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" filled="f" stroked="f">
                <v:textbox>
                  <w:txbxContent>
                    <w:p w14:paraId="1286A04A" w14:textId="77777777" w:rsidR="00A1352F" w:rsidRDefault="00A1352F" w:rsidP="00A1352F">
                      <w:pPr>
                        <w:pStyle w:val="BasicParagraph"/>
                        <w:rPr>
                          <w:rFonts w:ascii="AdelleSans-Bold" w:hAnsi="AdelleSans-Bold" w:cs="AdelleSans-Bold"/>
                          <w:b/>
                          <w:bCs/>
                          <w:color w:val="FFCE00"/>
                          <w:sz w:val="73"/>
                          <w:szCs w:val="73"/>
                        </w:rPr>
                      </w:pPr>
                      <w:r>
                        <w:rPr>
                          <w:rFonts w:ascii="AdelleSans-Regular" w:hAnsi="AdelleSans-Regular" w:cs="AdelleSans-Regular"/>
                          <w:color w:val="FFCE00"/>
                          <w:sz w:val="73"/>
                          <w:szCs w:val="73"/>
                        </w:rPr>
                        <w:t>tru.ca/</w:t>
                      </w:r>
                      <w:r>
                        <w:rPr>
                          <w:rFonts w:ascii="AdelleSans-Bold" w:hAnsi="AdelleSans-Bold" w:cs="AdelleSans-Bold"/>
                          <w:b/>
                          <w:bCs/>
                          <w:color w:val="FFCE00"/>
                          <w:sz w:val="73"/>
                          <w:szCs w:val="73"/>
                        </w:rPr>
                        <w:t>website</w:t>
                      </w:r>
                    </w:p>
                    <w:p w14:paraId="51BFE1E4" w14:textId="77777777" w:rsidR="00E044FF" w:rsidRDefault="00E044FF" w:rsidP="00A1352F">
                      <w:pPr>
                        <w:pStyle w:val="TRU-HeadlineWhite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B47DCE" w:rsidRPr="00C326DD" w:rsidSect="003B2AD8">
      <w:headerReference w:type="default" r:id="rId10"/>
      <w:pgSz w:w="12240" w:h="15840" w:code="1"/>
      <w:pgMar w:top="540" w:right="540" w:bottom="540" w:left="5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A63CD8" w14:textId="77777777" w:rsidR="007A49D6" w:rsidRDefault="007A49D6" w:rsidP="00BC2907">
      <w:r>
        <w:separator/>
      </w:r>
    </w:p>
  </w:endnote>
  <w:endnote w:type="continuationSeparator" w:id="0">
    <w:p w14:paraId="38D497C6" w14:textId="77777777" w:rsidR="007A49D6" w:rsidRDefault="007A49D6" w:rsidP="00BC2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delleSans-Regular">
    <w:panose1 w:val="02000503000000020004"/>
    <w:charset w:val="00"/>
    <w:family w:val="auto"/>
    <w:pitch w:val="variable"/>
    <w:sig w:usb0="80000087" w:usb1="0000004B" w:usb2="00000000" w:usb3="00000000" w:csb0="00000083" w:csb1="00000000"/>
  </w:font>
  <w:font w:name="AdelleSans-Bold">
    <w:panose1 w:val="02000503000000020004"/>
    <w:charset w:val="00"/>
    <w:family w:val="auto"/>
    <w:pitch w:val="variable"/>
    <w:sig w:usb0="80000087" w:usb1="0000004B" w:usb2="00000000" w:usb3="00000000" w:csb0="00000083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64524B" w14:textId="77777777" w:rsidR="007A49D6" w:rsidRDefault="007A49D6" w:rsidP="00BC2907">
      <w:r>
        <w:separator/>
      </w:r>
    </w:p>
  </w:footnote>
  <w:footnote w:type="continuationSeparator" w:id="0">
    <w:p w14:paraId="30D8D484" w14:textId="77777777" w:rsidR="007A49D6" w:rsidRDefault="007A49D6" w:rsidP="00BC290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15CE6C" w14:textId="28536911" w:rsidR="00870DD8" w:rsidRDefault="000446E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EB8768" wp14:editId="66583A87">
          <wp:simplePos x="0" y="0"/>
          <wp:positionH relativeFrom="column">
            <wp:posOffset>-342805</wp:posOffset>
          </wp:positionH>
          <wp:positionV relativeFrom="paragraph">
            <wp:posOffset>-448310</wp:posOffset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5BE8A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4A0"/>
    <w:rsid w:val="000222E5"/>
    <w:rsid w:val="00025E91"/>
    <w:rsid w:val="000446EF"/>
    <w:rsid w:val="00050B70"/>
    <w:rsid w:val="00054402"/>
    <w:rsid w:val="000E344B"/>
    <w:rsid w:val="000F5C53"/>
    <w:rsid w:val="00135E3E"/>
    <w:rsid w:val="00141DCE"/>
    <w:rsid w:val="001E2424"/>
    <w:rsid w:val="001F7ADD"/>
    <w:rsid w:val="002062D7"/>
    <w:rsid w:val="00216DC2"/>
    <w:rsid w:val="00240EFF"/>
    <w:rsid w:val="002543ED"/>
    <w:rsid w:val="00276445"/>
    <w:rsid w:val="002826DD"/>
    <w:rsid w:val="002B10B0"/>
    <w:rsid w:val="002D1848"/>
    <w:rsid w:val="002D25E6"/>
    <w:rsid w:val="00315097"/>
    <w:rsid w:val="00317E8B"/>
    <w:rsid w:val="00352D64"/>
    <w:rsid w:val="00375C01"/>
    <w:rsid w:val="00380BF8"/>
    <w:rsid w:val="003B2AD8"/>
    <w:rsid w:val="003C2B23"/>
    <w:rsid w:val="003F214D"/>
    <w:rsid w:val="004051A3"/>
    <w:rsid w:val="004B69F9"/>
    <w:rsid w:val="004E1A09"/>
    <w:rsid w:val="004F6441"/>
    <w:rsid w:val="00553915"/>
    <w:rsid w:val="0057291E"/>
    <w:rsid w:val="00575759"/>
    <w:rsid w:val="00575C90"/>
    <w:rsid w:val="00584A24"/>
    <w:rsid w:val="00596487"/>
    <w:rsid w:val="005A0285"/>
    <w:rsid w:val="005A37BD"/>
    <w:rsid w:val="005D0AF4"/>
    <w:rsid w:val="006E3561"/>
    <w:rsid w:val="007845D5"/>
    <w:rsid w:val="007A3943"/>
    <w:rsid w:val="007A49D6"/>
    <w:rsid w:val="007F172D"/>
    <w:rsid w:val="007F6DCA"/>
    <w:rsid w:val="008543D6"/>
    <w:rsid w:val="00870DD8"/>
    <w:rsid w:val="00872003"/>
    <w:rsid w:val="00875EB4"/>
    <w:rsid w:val="008C3BFA"/>
    <w:rsid w:val="008D70A4"/>
    <w:rsid w:val="008E2981"/>
    <w:rsid w:val="008F4188"/>
    <w:rsid w:val="00910B08"/>
    <w:rsid w:val="00914C3C"/>
    <w:rsid w:val="009234D9"/>
    <w:rsid w:val="00923CC6"/>
    <w:rsid w:val="0099664E"/>
    <w:rsid w:val="00A1352F"/>
    <w:rsid w:val="00A9050E"/>
    <w:rsid w:val="00AA05FE"/>
    <w:rsid w:val="00AA2C77"/>
    <w:rsid w:val="00AC7B3D"/>
    <w:rsid w:val="00AD458A"/>
    <w:rsid w:val="00B11AA0"/>
    <w:rsid w:val="00B47DCE"/>
    <w:rsid w:val="00B754A0"/>
    <w:rsid w:val="00B9024A"/>
    <w:rsid w:val="00BA05C8"/>
    <w:rsid w:val="00BA77C0"/>
    <w:rsid w:val="00BC2907"/>
    <w:rsid w:val="00BC6952"/>
    <w:rsid w:val="00BE5BF8"/>
    <w:rsid w:val="00C31CB0"/>
    <w:rsid w:val="00C326DD"/>
    <w:rsid w:val="00C329DD"/>
    <w:rsid w:val="00C44A19"/>
    <w:rsid w:val="00C9557C"/>
    <w:rsid w:val="00CA166F"/>
    <w:rsid w:val="00CD32E4"/>
    <w:rsid w:val="00D04F4B"/>
    <w:rsid w:val="00D3032C"/>
    <w:rsid w:val="00D332A6"/>
    <w:rsid w:val="00D43F34"/>
    <w:rsid w:val="00D5300D"/>
    <w:rsid w:val="00D73C89"/>
    <w:rsid w:val="00D93733"/>
    <w:rsid w:val="00DA01CB"/>
    <w:rsid w:val="00DC2664"/>
    <w:rsid w:val="00E044FF"/>
    <w:rsid w:val="00E11EC6"/>
    <w:rsid w:val="00E42D2F"/>
    <w:rsid w:val="00E60080"/>
    <w:rsid w:val="00E71153"/>
    <w:rsid w:val="00E85E4A"/>
    <w:rsid w:val="00EA42CF"/>
    <w:rsid w:val="00EC19B0"/>
    <w:rsid w:val="00ED23F7"/>
    <w:rsid w:val="00ED79AF"/>
    <w:rsid w:val="00F4163A"/>
    <w:rsid w:val="00F446B6"/>
    <w:rsid w:val="00F86092"/>
    <w:rsid w:val="00FA70D4"/>
    <w:rsid w:val="00FB0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3E4F1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locked="1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locked="1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uiPriority="31" w:unhideWhenUsed="0"/>
    <w:lsdException w:name="Intense Reference" w:locked="1" w:uiPriority="32" w:unhideWhenUsed="0"/>
    <w:lsdException w:name="Book Title" w:locked="1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C2664"/>
    <w:rPr>
      <w:rFonts w:ascii="Corbel" w:hAnsi="Corbel"/>
      <w:sz w:val="22"/>
    </w:rPr>
  </w:style>
  <w:style w:type="paragraph" w:styleId="Heading1">
    <w:name w:val="heading 1"/>
    <w:aliases w:val="TRU_Subhead_Blue"/>
    <w:next w:val="Normal"/>
    <w:link w:val="Heading1Char"/>
    <w:uiPriority w:val="9"/>
    <w:semiHidden/>
    <w:qFormat/>
    <w:locked/>
    <w:rsid w:val="00352D64"/>
    <w:pPr>
      <w:keepNext/>
      <w:keepLines/>
      <w:spacing w:before="100" w:beforeAutospacing="1" w:after="120"/>
      <w:outlineLvl w:val="0"/>
    </w:pPr>
    <w:rPr>
      <w:rFonts w:ascii="Corbel" w:eastAsiaTheme="majorEastAsia" w:hAnsi="Corbel" w:cstheme="majorBidi"/>
      <w:bCs/>
      <w:color w:val="002B54"/>
      <w:sz w:val="56"/>
      <w:szCs w:val="32"/>
    </w:rPr>
  </w:style>
  <w:style w:type="paragraph" w:styleId="Heading2">
    <w:name w:val="heading 2"/>
    <w:aliases w:val="TRU_Website"/>
    <w:next w:val="Normal"/>
    <w:link w:val="Heading2Char"/>
    <w:autoRedefine/>
    <w:uiPriority w:val="9"/>
    <w:semiHidden/>
    <w:qFormat/>
    <w:locked/>
    <w:rsid w:val="00276445"/>
    <w:pPr>
      <w:keepNext/>
      <w:keepLines/>
      <w:spacing w:before="240"/>
      <w:jc w:val="center"/>
      <w:outlineLvl w:val="1"/>
    </w:pPr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locked/>
    <w:rsid w:val="007A3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0D0D" w:themeColor="text1" w:themeTint="F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A39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394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39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394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394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394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RU_Subhead_Blue Char"/>
    <w:basedOn w:val="DefaultParagraphFont"/>
    <w:link w:val="Heading1"/>
    <w:uiPriority w:val="9"/>
    <w:semiHidden/>
    <w:rsid w:val="00D93733"/>
    <w:rPr>
      <w:rFonts w:ascii="Corbel" w:eastAsiaTheme="majorEastAsia" w:hAnsi="Corbel" w:cstheme="majorBidi"/>
      <w:bCs/>
      <w:color w:val="002B54"/>
      <w:sz w:val="56"/>
      <w:szCs w:val="32"/>
    </w:rPr>
  </w:style>
  <w:style w:type="paragraph" w:customStyle="1" w:styleId="TRU-Description">
    <w:name w:val="TRU-Description"/>
    <w:link w:val="TRU-DescriptionChar"/>
    <w:qFormat/>
    <w:rsid w:val="00352D64"/>
    <w:pPr>
      <w:spacing w:after="120"/>
    </w:pPr>
    <w:rPr>
      <w:rFonts w:ascii="Corbel" w:hAnsi="Corbel"/>
      <w:color w:val="404040" w:themeColor="text1" w:themeTint="BF"/>
      <w:sz w:val="28"/>
      <w:szCs w:val="30"/>
    </w:rPr>
  </w:style>
  <w:style w:type="paragraph" w:customStyle="1" w:styleId="TRU-TitleWhite48pt">
    <w:name w:val="TRU-Title_White_48pt"/>
    <w:qFormat/>
    <w:rsid w:val="00352D64"/>
    <w:pPr>
      <w:jc w:val="center"/>
    </w:pPr>
    <w:rPr>
      <w:rFonts w:ascii="Corbel" w:hAnsi="Corbel"/>
      <w:color w:val="FFFFFF" w:themeColor="background1"/>
      <w:sz w:val="96"/>
      <w:szCs w:val="52"/>
    </w:rPr>
  </w:style>
  <w:style w:type="character" w:customStyle="1" w:styleId="Heading2Char">
    <w:name w:val="Heading 2 Char"/>
    <w:aliases w:val="TRU_Website Char"/>
    <w:basedOn w:val="DefaultParagraphFont"/>
    <w:link w:val="Heading2"/>
    <w:uiPriority w:val="9"/>
    <w:semiHidden/>
    <w:rsid w:val="00276445"/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5D5"/>
    <w:rPr>
      <w:rFonts w:ascii="Lucida Grande" w:hAnsi="Lucida Grande" w:cs="Lucida Grande"/>
      <w:sz w:val="18"/>
      <w:szCs w:val="18"/>
    </w:rPr>
  </w:style>
  <w:style w:type="paragraph" w:customStyle="1" w:styleId="TRU-Hyperlink">
    <w:name w:val="TRU-Hyperlink"/>
    <w:basedOn w:val="TRU-Description"/>
    <w:qFormat/>
    <w:rsid w:val="007A3943"/>
    <w:rPr>
      <w:color w:val="3D4B65"/>
      <w:szCs w:val="24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5D5"/>
    <w:rPr>
      <w:rFonts w:ascii="Lucida Grande" w:hAnsi="Lucida Grande" w:cs="Lucida Grande"/>
      <w:color w:val="262626" w:themeColor="text1" w:themeTint="D9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semiHidden/>
    <w:locked/>
    <w:rsid w:val="007A394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3733"/>
    <w:rPr>
      <w:rFonts w:ascii="Corbel" w:hAnsi="Corbel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semiHidden/>
    <w:locked/>
    <w:rsid w:val="007A394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locked/>
    <w:rsid w:val="007A3943"/>
    <w:rPr>
      <w:b/>
      <w:bCs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semiHidden/>
    <w:locked/>
    <w:rsid w:val="007A394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3733"/>
    <w:rPr>
      <w:rFonts w:asciiTheme="majorHAnsi" w:eastAsiaTheme="majorEastAsia" w:hAnsiTheme="majorHAnsi" w:cstheme="majorBidi"/>
      <w:color w:val="0D0D0D" w:themeColor="text1" w:themeTint="F2"/>
      <w:sz w:val="22"/>
    </w:rPr>
  </w:style>
  <w:style w:type="paragraph" w:styleId="Title">
    <w:name w:val="Title"/>
    <w:aliases w:val="TRU_WebSealWhite"/>
    <w:basedOn w:val="Normal"/>
    <w:next w:val="Normal"/>
    <w:link w:val="TitleChar"/>
    <w:uiPriority w:val="10"/>
    <w:semiHidden/>
    <w:qFormat/>
    <w:locked/>
    <w:rsid w:val="00352D64"/>
    <w:pPr>
      <w:pBdr>
        <w:bottom w:val="single" w:sz="8" w:space="4" w:color="4F81BD" w:themeColor="accent1"/>
      </w:pBdr>
      <w:contextualSpacing/>
      <w:jc w:val="center"/>
    </w:pPr>
    <w:rPr>
      <w:rFonts w:eastAsiaTheme="majorEastAsia" w:cstheme="majorBidi"/>
      <w:b/>
      <w:bCs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aliases w:val="TRU_WebSealWhite Char"/>
    <w:basedOn w:val="DefaultParagraphFont"/>
    <w:link w:val="Title"/>
    <w:uiPriority w:val="10"/>
    <w:semiHidden/>
    <w:rsid w:val="00D93733"/>
    <w:rPr>
      <w:rFonts w:ascii="Corbel" w:eastAsiaTheme="majorEastAsia" w:hAnsi="Corbel" w:cstheme="majorBidi"/>
      <w:b/>
      <w:bCs/>
      <w:color w:val="FFFFFF" w:themeColor="background1"/>
      <w:spacing w:val="5"/>
      <w:kern w:val="28"/>
      <w:sz w:val="52"/>
      <w:szCs w:val="52"/>
    </w:rPr>
  </w:style>
  <w:style w:type="paragraph" w:customStyle="1" w:styleId="TRU-HeadlineWhite">
    <w:name w:val="TRU-Headline_White"/>
    <w:basedOn w:val="TRU-DescriptionWhite"/>
    <w:rsid w:val="001E2424"/>
    <w:rPr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3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394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3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3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39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39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3943"/>
    <w:pPr>
      <w:spacing w:after="200"/>
    </w:pPr>
    <w:rPr>
      <w:rFonts w:ascii="Myriad Pro" w:hAnsi="Myriad Pro"/>
      <w:i/>
      <w:iCs/>
      <w:color w:val="1F497D" w:themeColor="text2"/>
      <w:sz w:val="18"/>
      <w:szCs w:val="18"/>
    </w:rPr>
  </w:style>
  <w:style w:type="character" w:styleId="Strong">
    <w:name w:val="Strong"/>
    <w:basedOn w:val="DefaultParagraphFont"/>
    <w:uiPriority w:val="22"/>
    <w:semiHidden/>
    <w:locked/>
    <w:rsid w:val="007A3943"/>
    <w:rPr>
      <w:b/>
      <w:bCs/>
      <w:color w:val="auto"/>
    </w:rPr>
  </w:style>
  <w:style w:type="character" w:styleId="Emphasis">
    <w:name w:val="Emphasis"/>
    <w:basedOn w:val="DefaultParagraphFont"/>
    <w:uiPriority w:val="20"/>
    <w:semiHidden/>
    <w:locked/>
    <w:rsid w:val="007A3943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7A394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3943"/>
    <w:pPr>
      <w:spacing w:before="240"/>
      <w:outlineLvl w:val="9"/>
    </w:pPr>
    <w:rPr>
      <w:rFonts w:asciiTheme="majorHAnsi" w:hAnsiTheme="majorHAnsi"/>
      <w:bCs w:val="0"/>
      <w:color w:val="365F91" w:themeColor="accent1" w:themeShade="BF"/>
      <w:sz w:val="32"/>
    </w:rPr>
  </w:style>
  <w:style w:type="paragraph" w:customStyle="1" w:styleId="TRU-HighlightBlue">
    <w:name w:val="TRU-Highlight_Blue"/>
    <w:link w:val="TRU-HighlightBlueChar"/>
    <w:qFormat/>
    <w:rsid w:val="00BA77C0"/>
    <w:pPr>
      <w:suppressAutoHyphens/>
      <w:jc w:val="center"/>
    </w:pPr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character" w:customStyle="1" w:styleId="TRU-HighlightBlueChar">
    <w:name w:val="TRU-Highlight_Blue Char"/>
    <w:basedOn w:val="DefaultParagraphFont"/>
    <w:link w:val="TRU-HighlightBlue"/>
    <w:rsid w:val="00BA77C0"/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paragraph" w:customStyle="1" w:styleId="TRU-DescriptionWhite">
    <w:name w:val="TRU-Description_White"/>
    <w:basedOn w:val="TRU-Description"/>
    <w:link w:val="TRU-DescriptionWhiteChar"/>
    <w:rsid w:val="001F7ADD"/>
    <w:rPr>
      <w:color w:val="FFFFFF" w:themeColor="background1"/>
      <w:sz w:val="22"/>
    </w:rPr>
  </w:style>
  <w:style w:type="character" w:customStyle="1" w:styleId="TRU-DescriptionChar">
    <w:name w:val="TRU-Description Char"/>
    <w:basedOn w:val="DefaultParagraphFont"/>
    <w:link w:val="TRU-Description"/>
    <w:rsid w:val="00E044FF"/>
    <w:rPr>
      <w:rFonts w:ascii="Corbel" w:hAnsi="Corbel"/>
      <w:color w:val="404040" w:themeColor="text1" w:themeTint="BF"/>
      <w:sz w:val="28"/>
      <w:szCs w:val="30"/>
    </w:rPr>
  </w:style>
  <w:style w:type="character" w:customStyle="1" w:styleId="TRU-DescriptionWhiteChar">
    <w:name w:val="TRU-Description_White Char"/>
    <w:basedOn w:val="TRU-DescriptionChar"/>
    <w:link w:val="TRU-DescriptionWhite"/>
    <w:rsid w:val="001F7ADD"/>
    <w:rPr>
      <w:rFonts w:ascii="Corbel" w:hAnsi="Corbel"/>
      <w:color w:val="FFFFFF" w:themeColor="background1"/>
      <w:sz w:val="22"/>
      <w:szCs w:val="30"/>
    </w:rPr>
  </w:style>
  <w:style w:type="paragraph" w:customStyle="1" w:styleId="TRU-HeadlineBlue">
    <w:name w:val="TRU-Headline_Blue"/>
    <w:basedOn w:val="Heading1"/>
    <w:rsid w:val="001E2424"/>
    <w:rPr>
      <w:sz w:val="36"/>
    </w:rPr>
  </w:style>
  <w:style w:type="paragraph" w:customStyle="1" w:styleId="TRU-WebURL">
    <w:name w:val="TRU-WebURL"/>
    <w:basedOn w:val="Heading2"/>
    <w:rsid w:val="00276445"/>
  </w:style>
  <w:style w:type="paragraph" w:styleId="Header">
    <w:name w:val="header"/>
    <w:basedOn w:val="Normal"/>
    <w:link w:val="Head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097"/>
    <w:rPr>
      <w:rFonts w:ascii="Corbel" w:hAnsi="Corbel"/>
      <w:sz w:val="22"/>
    </w:rPr>
  </w:style>
  <w:style w:type="paragraph" w:styleId="Footer">
    <w:name w:val="footer"/>
    <w:basedOn w:val="Normal"/>
    <w:link w:val="Foot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097"/>
    <w:rPr>
      <w:rFonts w:ascii="Corbel" w:hAnsi="Corbel"/>
      <w:sz w:val="22"/>
    </w:rPr>
  </w:style>
  <w:style w:type="paragraph" w:customStyle="1" w:styleId="BasicParagraph">
    <w:name w:val="[Basic Paragraph]"/>
    <w:basedOn w:val="Normal"/>
    <w:uiPriority w:val="99"/>
    <w:rsid w:val="00A135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locked="1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locked="1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uiPriority="31" w:unhideWhenUsed="0"/>
    <w:lsdException w:name="Intense Reference" w:locked="1" w:uiPriority="32" w:unhideWhenUsed="0"/>
    <w:lsdException w:name="Book Title" w:locked="1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C2664"/>
    <w:rPr>
      <w:rFonts w:ascii="Corbel" w:hAnsi="Corbel"/>
      <w:sz w:val="22"/>
    </w:rPr>
  </w:style>
  <w:style w:type="paragraph" w:styleId="Heading1">
    <w:name w:val="heading 1"/>
    <w:aliases w:val="TRU_Subhead_Blue"/>
    <w:next w:val="Normal"/>
    <w:link w:val="Heading1Char"/>
    <w:uiPriority w:val="9"/>
    <w:semiHidden/>
    <w:qFormat/>
    <w:locked/>
    <w:rsid w:val="00352D64"/>
    <w:pPr>
      <w:keepNext/>
      <w:keepLines/>
      <w:spacing w:before="100" w:beforeAutospacing="1" w:after="120"/>
      <w:outlineLvl w:val="0"/>
    </w:pPr>
    <w:rPr>
      <w:rFonts w:ascii="Corbel" w:eastAsiaTheme="majorEastAsia" w:hAnsi="Corbel" w:cstheme="majorBidi"/>
      <w:bCs/>
      <w:color w:val="002B54"/>
      <w:sz w:val="56"/>
      <w:szCs w:val="32"/>
    </w:rPr>
  </w:style>
  <w:style w:type="paragraph" w:styleId="Heading2">
    <w:name w:val="heading 2"/>
    <w:aliases w:val="TRU_Website"/>
    <w:next w:val="Normal"/>
    <w:link w:val="Heading2Char"/>
    <w:autoRedefine/>
    <w:uiPriority w:val="9"/>
    <w:semiHidden/>
    <w:qFormat/>
    <w:locked/>
    <w:rsid w:val="00276445"/>
    <w:pPr>
      <w:keepNext/>
      <w:keepLines/>
      <w:spacing w:before="240"/>
      <w:jc w:val="center"/>
      <w:outlineLvl w:val="1"/>
    </w:pPr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locked/>
    <w:rsid w:val="007A3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0D0D" w:themeColor="text1" w:themeTint="F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A39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394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39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394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394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394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RU_Subhead_Blue Char"/>
    <w:basedOn w:val="DefaultParagraphFont"/>
    <w:link w:val="Heading1"/>
    <w:uiPriority w:val="9"/>
    <w:semiHidden/>
    <w:rsid w:val="00D93733"/>
    <w:rPr>
      <w:rFonts w:ascii="Corbel" w:eastAsiaTheme="majorEastAsia" w:hAnsi="Corbel" w:cstheme="majorBidi"/>
      <w:bCs/>
      <w:color w:val="002B54"/>
      <w:sz w:val="56"/>
      <w:szCs w:val="32"/>
    </w:rPr>
  </w:style>
  <w:style w:type="paragraph" w:customStyle="1" w:styleId="TRU-Description">
    <w:name w:val="TRU-Description"/>
    <w:link w:val="TRU-DescriptionChar"/>
    <w:qFormat/>
    <w:rsid w:val="00352D64"/>
    <w:pPr>
      <w:spacing w:after="120"/>
    </w:pPr>
    <w:rPr>
      <w:rFonts w:ascii="Corbel" w:hAnsi="Corbel"/>
      <w:color w:val="404040" w:themeColor="text1" w:themeTint="BF"/>
      <w:sz w:val="28"/>
      <w:szCs w:val="30"/>
    </w:rPr>
  </w:style>
  <w:style w:type="paragraph" w:customStyle="1" w:styleId="TRU-TitleWhite48pt">
    <w:name w:val="TRU-Title_White_48pt"/>
    <w:qFormat/>
    <w:rsid w:val="00352D64"/>
    <w:pPr>
      <w:jc w:val="center"/>
    </w:pPr>
    <w:rPr>
      <w:rFonts w:ascii="Corbel" w:hAnsi="Corbel"/>
      <w:color w:val="FFFFFF" w:themeColor="background1"/>
      <w:sz w:val="96"/>
      <w:szCs w:val="52"/>
    </w:rPr>
  </w:style>
  <w:style w:type="character" w:customStyle="1" w:styleId="Heading2Char">
    <w:name w:val="Heading 2 Char"/>
    <w:aliases w:val="TRU_Website Char"/>
    <w:basedOn w:val="DefaultParagraphFont"/>
    <w:link w:val="Heading2"/>
    <w:uiPriority w:val="9"/>
    <w:semiHidden/>
    <w:rsid w:val="00276445"/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5D5"/>
    <w:rPr>
      <w:rFonts w:ascii="Lucida Grande" w:hAnsi="Lucida Grande" w:cs="Lucida Grande"/>
      <w:sz w:val="18"/>
      <w:szCs w:val="18"/>
    </w:rPr>
  </w:style>
  <w:style w:type="paragraph" w:customStyle="1" w:styleId="TRU-Hyperlink">
    <w:name w:val="TRU-Hyperlink"/>
    <w:basedOn w:val="TRU-Description"/>
    <w:qFormat/>
    <w:rsid w:val="007A3943"/>
    <w:rPr>
      <w:color w:val="3D4B65"/>
      <w:szCs w:val="24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5D5"/>
    <w:rPr>
      <w:rFonts w:ascii="Lucida Grande" w:hAnsi="Lucida Grande" w:cs="Lucida Grande"/>
      <w:color w:val="262626" w:themeColor="text1" w:themeTint="D9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semiHidden/>
    <w:locked/>
    <w:rsid w:val="007A394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3733"/>
    <w:rPr>
      <w:rFonts w:ascii="Corbel" w:hAnsi="Corbel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semiHidden/>
    <w:locked/>
    <w:rsid w:val="007A394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locked/>
    <w:rsid w:val="007A3943"/>
    <w:rPr>
      <w:b/>
      <w:bCs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semiHidden/>
    <w:locked/>
    <w:rsid w:val="007A394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3733"/>
    <w:rPr>
      <w:rFonts w:asciiTheme="majorHAnsi" w:eastAsiaTheme="majorEastAsia" w:hAnsiTheme="majorHAnsi" w:cstheme="majorBidi"/>
      <w:color w:val="0D0D0D" w:themeColor="text1" w:themeTint="F2"/>
      <w:sz w:val="22"/>
    </w:rPr>
  </w:style>
  <w:style w:type="paragraph" w:styleId="Title">
    <w:name w:val="Title"/>
    <w:aliases w:val="TRU_WebSealWhite"/>
    <w:basedOn w:val="Normal"/>
    <w:next w:val="Normal"/>
    <w:link w:val="TitleChar"/>
    <w:uiPriority w:val="10"/>
    <w:semiHidden/>
    <w:qFormat/>
    <w:locked/>
    <w:rsid w:val="00352D64"/>
    <w:pPr>
      <w:pBdr>
        <w:bottom w:val="single" w:sz="8" w:space="4" w:color="4F81BD" w:themeColor="accent1"/>
      </w:pBdr>
      <w:contextualSpacing/>
      <w:jc w:val="center"/>
    </w:pPr>
    <w:rPr>
      <w:rFonts w:eastAsiaTheme="majorEastAsia" w:cstheme="majorBidi"/>
      <w:b/>
      <w:bCs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aliases w:val="TRU_WebSealWhite Char"/>
    <w:basedOn w:val="DefaultParagraphFont"/>
    <w:link w:val="Title"/>
    <w:uiPriority w:val="10"/>
    <w:semiHidden/>
    <w:rsid w:val="00D93733"/>
    <w:rPr>
      <w:rFonts w:ascii="Corbel" w:eastAsiaTheme="majorEastAsia" w:hAnsi="Corbel" w:cstheme="majorBidi"/>
      <w:b/>
      <w:bCs/>
      <w:color w:val="FFFFFF" w:themeColor="background1"/>
      <w:spacing w:val="5"/>
      <w:kern w:val="28"/>
      <w:sz w:val="52"/>
      <w:szCs w:val="52"/>
    </w:rPr>
  </w:style>
  <w:style w:type="paragraph" w:customStyle="1" w:styleId="TRU-HeadlineWhite">
    <w:name w:val="TRU-Headline_White"/>
    <w:basedOn w:val="TRU-DescriptionWhite"/>
    <w:rsid w:val="001E2424"/>
    <w:rPr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3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394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3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3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39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39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3943"/>
    <w:pPr>
      <w:spacing w:after="200"/>
    </w:pPr>
    <w:rPr>
      <w:rFonts w:ascii="Myriad Pro" w:hAnsi="Myriad Pro"/>
      <w:i/>
      <w:iCs/>
      <w:color w:val="1F497D" w:themeColor="text2"/>
      <w:sz w:val="18"/>
      <w:szCs w:val="18"/>
    </w:rPr>
  </w:style>
  <w:style w:type="character" w:styleId="Strong">
    <w:name w:val="Strong"/>
    <w:basedOn w:val="DefaultParagraphFont"/>
    <w:uiPriority w:val="22"/>
    <w:semiHidden/>
    <w:locked/>
    <w:rsid w:val="007A3943"/>
    <w:rPr>
      <w:b/>
      <w:bCs/>
      <w:color w:val="auto"/>
    </w:rPr>
  </w:style>
  <w:style w:type="character" w:styleId="Emphasis">
    <w:name w:val="Emphasis"/>
    <w:basedOn w:val="DefaultParagraphFont"/>
    <w:uiPriority w:val="20"/>
    <w:semiHidden/>
    <w:locked/>
    <w:rsid w:val="007A3943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7A394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3943"/>
    <w:pPr>
      <w:spacing w:before="240"/>
      <w:outlineLvl w:val="9"/>
    </w:pPr>
    <w:rPr>
      <w:rFonts w:asciiTheme="majorHAnsi" w:hAnsiTheme="majorHAnsi"/>
      <w:bCs w:val="0"/>
      <w:color w:val="365F91" w:themeColor="accent1" w:themeShade="BF"/>
      <w:sz w:val="32"/>
    </w:rPr>
  </w:style>
  <w:style w:type="paragraph" w:customStyle="1" w:styleId="TRU-HighlightBlue">
    <w:name w:val="TRU-Highlight_Blue"/>
    <w:link w:val="TRU-HighlightBlueChar"/>
    <w:qFormat/>
    <w:rsid w:val="00BA77C0"/>
    <w:pPr>
      <w:suppressAutoHyphens/>
      <w:jc w:val="center"/>
    </w:pPr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character" w:customStyle="1" w:styleId="TRU-HighlightBlueChar">
    <w:name w:val="TRU-Highlight_Blue Char"/>
    <w:basedOn w:val="DefaultParagraphFont"/>
    <w:link w:val="TRU-HighlightBlue"/>
    <w:rsid w:val="00BA77C0"/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paragraph" w:customStyle="1" w:styleId="TRU-DescriptionWhite">
    <w:name w:val="TRU-Description_White"/>
    <w:basedOn w:val="TRU-Description"/>
    <w:link w:val="TRU-DescriptionWhiteChar"/>
    <w:rsid w:val="001F7ADD"/>
    <w:rPr>
      <w:color w:val="FFFFFF" w:themeColor="background1"/>
      <w:sz w:val="22"/>
    </w:rPr>
  </w:style>
  <w:style w:type="character" w:customStyle="1" w:styleId="TRU-DescriptionChar">
    <w:name w:val="TRU-Description Char"/>
    <w:basedOn w:val="DefaultParagraphFont"/>
    <w:link w:val="TRU-Description"/>
    <w:rsid w:val="00E044FF"/>
    <w:rPr>
      <w:rFonts w:ascii="Corbel" w:hAnsi="Corbel"/>
      <w:color w:val="404040" w:themeColor="text1" w:themeTint="BF"/>
      <w:sz w:val="28"/>
      <w:szCs w:val="30"/>
    </w:rPr>
  </w:style>
  <w:style w:type="character" w:customStyle="1" w:styleId="TRU-DescriptionWhiteChar">
    <w:name w:val="TRU-Description_White Char"/>
    <w:basedOn w:val="TRU-DescriptionChar"/>
    <w:link w:val="TRU-DescriptionWhite"/>
    <w:rsid w:val="001F7ADD"/>
    <w:rPr>
      <w:rFonts w:ascii="Corbel" w:hAnsi="Corbel"/>
      <w:color w:val="FFFFFF" w:themeColor="background1"/>
      <w:sz w:val="22"/>
      <w:szCs w:val="30"/>
    </w:rPr>
  </w:style>
  <w:style w:type="paragraph" w:customStyle="1" w:styleId="TRU-HeadlineBlue">
    <w:name w:val="TRU-Headline_Blue"/>
    <w:basedOn w:val="Heading1"/>
    <w:rsid w:val="001E2424"/>
    <w:rPr>
      <w:sz w:val="36"/>
    </w:rPr>
  </w:style>
  <w:style w:type="paragraph" w:customStyle="1" w:styleId="TRU-WebURL">
    <w:name w:val="TRU-WebURL"/>
    <w:basedOn w:val="Heading2"/>
    <w:rsid w:val="00276445"/>
  </w:style>
  <w:style w:type="paragraph" w:styleId="Header">
    <w:name w:val="header"/>
    <w:basedOn w:val="Normal"/>
    <w:link w:val="Head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097"/>
    <w:rPr>
      <w:rFonts w:ascii="Corbel" w:hAnsi="Corbel"/>
      <w:sz w:val="22"/>
    </w:rPr>
  </w:style>
  <w:style w:type="paragraph" w:styleId="Footer">
    <w:name w:val="footer"/>
    <w:basedOn w:val="Normal"/>
    <w:link w:val="Foot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097"/>
    <w:rPr>
      <w:rFonts w:ascii="Corbel" w:hAnsi="Corbel"/>
      <w:sz w:val="22"/>
    </w:rPr>
  </w:style>
  <w:style w:type="paragraph" w:customStyle="1" w:styleId="BasicParagraph">
    <w:name w:val="[Basic Paragraph]"/>
    <w:basedOn w:val="Normal"/>
    <w:uiPriority w:val="99"/>
    <w:rsid w:val="00A135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rhoeff\Desktop\TRU_Templates\WORD\RackCard_Template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E224CD-8F17-CC44-AAC3-0023885CB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\Users\sverhoeff\Desktop\TRU_Templates\WORD\RackCard_Template1.dotx</Template>
  <TotalTime>20</TotalTime>
  <Pages>1</Pages>
  <Words>1</Words>
  <Characters>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Moneca Jantzen</cp:lastModifiedBy>
  <cp:revision>10</cp:revision>
  <dcterms:created xsi:type="dcterms:W3CDTF">2015-09-25T19:10:00Z</dcterms:created>
  <dcterms:modified xsi:type="dcterms:W3CDTF">2016-10-14T19:22:00Z</dcterms:modified>
</cp:coreProperties>
</file>