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B5725" w14:textId="578234C3" w:rsidR="00B47DCE" w:rsidRPr="00C326DD" w:rsidRDefault="00763AE8" w:rsidP="00763AE8">
      <w:pPr>
        <w:tabs>
          <w:tab w:val="left" w:pos="4464"/>
        </w:tabs>
        <w:ind w:left="180" w:hanging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29018F" wp14:editId="6D1B307E">
                <wp:simplePos x="0" y="0"/>
                <wp:positionH relativeFrom="column">
                  <wp:posOffset>850900</wp:posOffset>
                </wp:positionH>
                <wp:positionV relativeFrom="paragraph">
                  <wp:posOffset>2245360</wp:posOffset>
                </wp:positionV>
                <wp:extent cx="6177915" cy="6883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313F8" w14:textId="52D3C794" w:rsidR="00BD1F8F" w:rsidRPr="00F531AA" w:rsidRDefault="00BD1F8F" w:rsidP="00BD1F8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004255"/>
                                <w:sz w:val="40"/>
                                <w:szCs w:val="40"/>
                              </w:rPr>
                            </w:pPr>
                            <w:r w:rsidRPr="00F531AA">
                              <w:rPr>
                                <w:rFonts w:ascii="Arial" w:hAnsi="Arial" w:cs="Arial"/>
                                <w:color w:val="004255"/>
                                <w:sz w:val="40"/>
                                <w:szCs w:val="40"/>
                              </w:rPr>
                              <w:t>D</w:t>
                            </w:r>
                            <w:r w:rsidR="00833434" w:rsidRPr="00F531AA">
                              <w:rPr>
                                <w:rFonts w:ascii="Arial" w:hAnsi="Arial" w:cs="Arial"/>
                                <w:color w:val="004255"/>
                                <w:sz w:val="40"/>
                                <w:szCs w:val="40"/>
                              </w:rPr>
                              <w:t>ate   |   Time</w:t>
                            </w:r>
                            <w:r w:rsidR="00F531AA" w:rsidRPr="00F531AA">
                              <w:rPr>
                                <w:rFonts w:ascii="Arial" w:hAnsi="Arial" w:cs="Arial"/>
                                <w:color w:val="004255"/>
                                <w:sz w:val="40"/>
                                <w:szCs w:val="40"/>
                              </w:rPr>
                              <w:t xml:space="preserve">   |   </w:t>
                            </w:r>
                            <w:r w:rsidRPr="00F531AA">
                              <w:rPr>
                                <w:rFonts w:ascii="Arial" w:hAnsi="Arial" w:cs="Arial"/>
                                <w:color w:val="004255"/>
                                <w:sz w:val="40"/>
                                <w:szCs w:val="40"/>
                              </w:rPr>
                              <w:t>Place</w:t>
                            </w:r>
                          </w:p>
                          <w:p w14:paraId="298A7A60" w14:textId="77777777" w:rsidR="00BD1F8F" w:rsidRPr="00F531AA" w:rsidRDefault="00BD1F8F">
                            <w:pPr>
                              <w:rPr>
                                <w:rFonts w:ascii="Arial" w:hAnsi="Arial" w:cs="Arial"/>
                                <w:color w:val="00425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29018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6" type="#_x0000_t202" style="position:absolute;left:0;text-align:left;margin-left:67pt;margin-top:176.8pt;width:486.45pt;height:5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" filled="f" stroked="f">
                <v:textbox>
                  <w:txbxContent>
                    <w:p w14:paraId="5E9313F8" w14:textId="52D3C794" w:rsidR="00BD1F8F" w:rsidRPr="00F531AA" w:rsidRDefault="00BD1F8F" w:rsidP="00BD1F8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004255"/>
                          <w:sz w:val="40"/>
                          <w:szCs w:val="40"/>
                        </w:rPr>
                      </w:pPr>
                      <w:r w:rsidRPr="00F531AA">
                        <w:rPr>
                          <w:rFonts w:ascii="Arial" w:hAnsi="Arial" w:cs="Arial"/>
                          <w:color w:val="004255"/>
                          <w:sz w:val="40"/>
                          <w:szCs w:val="40"/>
                        </w:rPr>
                        <w:t>D</w:t>
                      </w:r>
                      <w:r w:rsidR="00833434" w:rsidRPr="00F531AA">
                        <w:rPr>
                          <w:rFonts w:ascii="Arial" w:hAnsi="Arial" w:cs="Arial"/>
                          <w:color w:val="004255"/>
                          <w:sz w:val="40"/>
                          <w:szCs w:val="40"/>
                        </w:rPr>
                        <w:t>ate   |   Time</w:t>
                      </w:r>
                      <w:r w:rsidR="00F531AA" w:rsidRPr="00F531AA">
                        <w:rPr>
                          <w:rFonts w:ascii="Arial" w:hAnsi="Arial" w:cs="Arial"/>
                          <w:color w:val="004255"/>
                          <w:sz w:val="40"/>
                          <w:szCs w:val="40"/>
                        </w:rPr>
                        <w:t xml:space="preserve">   |   </w:t>
                      </w:r>
                      <w:r w:rsidRPr="00F531AA">
                        <w:rPr>
                          <w:rFonts w:ascii="Arial" w:hAnsi="Arial" w:cs="Arial"/>
                          <w:color w:val="004255"/>
                          <w:sz w:val="40"/>
                          <w:szCs w:val="40"/>
                        </w:rPr>
                        <w:t>Place</w:t>
                      </w:r>
                    </w:p>
                    <w:p w14:paraId="298A7A60" w14:textId="77777777" w:rsidR="00BD1F8F" w:rsidRPr="00F531AA" w:rsidRDefault="00BD1F8F">
                      <w:pPr>
                        <w:rPr>
                          <w:rFonts w:ascii="Arial" w:hAnsi="Arial" w:cs="Arial"/>
                          <w:color w:val="00425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ADDFF7D" wp14:editId="6A7CF9A6">
            <wp:simplePos x="0" y="0"/>
            <wp:positionH relativeFrom="margin">
              <wp:align>center</wp:align>
            </wp:positionH>
            <wp:positionV relativeFrom="paragraph">
              <wp:posOffset>3042920</wp:posOffset>
            </wp:positionV>
            <wp:extent cx="9144000" cy="6096000"/>
            <wp:effectExtent l="0" t="0" r="0" b="0"/>
            <wp:wrapNone/>
            <wp:docPr id="1" name="Picture 1" descr="../Links/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inks/IMG_0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5609B58D">
                <wp:simplePos x="0" y="0"/>
                <wp:positionH relativeFrom="column">
                  <wp:posOffset>965200</wp:posOffset>
                </wp:positionH>
                <wp:positionV relativeFrom="paragraph">
                  <wp:posOffset>9728200</wp:posOffset>
                </wp:positionV>
                <wp:extent cx="6515735" cy="2959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8E8B" w14:textId="0B0075D7" w:rsidR="0058421A" w:rsidRPr="002E5244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</w:pPr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Description</w:t>
                            </w:r>
                          </w:p>
                          <w:p w14:paraId="400C3340" w14:textId="77777777" w:rsidR="00BB51CD" w:rsidRPr="002E5244" w:rsidRDefault="0058421A" w:rsidP="00BB51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</w:pP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r w:rsidR="00BD1F8F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.</w:t>
                            </w:r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r w:rsidR="00BB51CD"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031073E5" w14:textId="41E31793" w:rsidR="00BD1F8F" w:rsidRPr="002E5244" w:rsidRDefault="00BD1F8F" w:rsidP="00BD1F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</w:pPr>
                          </w:p>
                          <w:p w14:paraId="31F23188" w14:textId="333A2CA6" w:rsidR="0058421A" w:rsidRPr="002E5244" w:rsidRDefault="0058421A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9D97C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76pt;margin-top:766pt;width:513.05pt;height:2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" filled="f" stroked="f">
                <v:textbox>
                  <w:txbxContent>
                    <w:p w14:paraId="3D1D8E8B" w14:textId="0B0075D7" w:rsidR="0058421A" w:rsidRPr="002E5244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</w:pPr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Description</w:t>
                      </w:r>
                    </w:p>
                    <w:p w14:paraId="400C3340" w14:textId="77777777" w:rsidR="00BB51CD" w:rsidRPr="002E5244" w:rsidRDefault="0058421A" w:rsidP="00BB51CD">
                      <w:pPr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</w:pP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r w:rsidR="00BD1F8F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.</w:t>
                      </w:r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r w:rsidR="00BB51CD"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.</w:t>
                      </w:r>
                    </w:p>
                    <w:p w14:paraId="031073E5" w14:textId="41E31793" w:rsidR="00BD1F8F" w:rsidRPr="002E5244" w:rsidRDefault="00BD1F8F" w:rsidP="00BD1F8F">
                      <w:pPr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</w:pPr>
                    </w:p>
                    <w:p w14:paraId="31F23188" w14:textId="333A2CA6" w:rsidR="0058421A" w:rsidRPr="002E5244" w:rsidRDefault="0058421A" w:rsidP="0058421A">
                      <w:pPr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5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1F715A29">
                <wp:simplePos x="0" y="0"/>
                <wp:positionH relativeFrom="column">
                  <wp:posOffset>849629</wp:posOffset>
                </wp:positionH>
                <wp:positionV relativeFrom="paragraph">
                  <wp:posOffset>9837420</wp:posOffset>
                </wp:positionV>
                <wp:extent cx="1905" cy="2509520"/>
                <wp:effectExtent l="50800" t="25400" r="74295" b="1066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509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2A7BF8" id="Straight_x0020_Connector_x0020_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pt,774.6pt" to="67.05pt,97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" strokecolor="#004255" strokeweight="2pt">
                <v:shadow on="t" opacity="24903f" mv:blur="40000f" origin=",.5" offset="0,20000emu"/>
              </v:line>
            </w:pict>
          </mc:Fallback>
        </mc:AlternateContent>
      </w:r>
      <w:r w:rsidR="0083343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75342450">
                <wp:simplePos x="0" y="0"/>
                <wp:positionH relativeFrom="column">
                  <wp:posOffset>850900</wp:posOffset>
                </wp:positionH>
                <wp:positionV relativeFrom="paragraph">
                  <wp:posOffset>13261340</wp:posOffset>
                </wp:positionV>
                <wp:extent cx="7778115" cy="13665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11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77777777" w:rsidR="0058421A" w:rsidRPr="002E5244" w:rsidRDefault="0058421A" w:rsidP="0083343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</w:pPr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4E1F22E0" w14:textId="77777777" w:rsidR="0058421A" w:rsidRPr="002E5244" w:rsidRDefault="0058421A" w:rsidP="0083343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2E5244">
                              <w:rPr>
                                <w:rFonts w:ascii="Arial" w:hAnsi="Arial" w:cs="Arial"/>
                                <w:color w:val="7F7F7F" w:themeColor="text1" w:themeTint="80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1B89D746" w14:textId="77777777" w:rsidR="0058421A" w:rsidRPr="002E5244" w:rsidRDefault="0058421A" w:rsidP="0083343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</w:pPr>
                            <w:r w:rsidRPr="002E5244">
                              <w:rPr>
                                <w:rFonts w:ascii="Arial" w:hAnsi="Arial" w:cs="Arial"/>
                                <w:color w:val="004255"/>
                                <w:sz w:val="73"/>
                                <w:szCs w:val="73"/>
                              </w:rPr>
                              <w:t>tru.ca/</w:t>
                            </w:r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1214617D" w14:textId="77777777" w:rsidR="0058421A" w:rsidRPr="002E5244" w:rsidRDefault="0058421A" w:rsidP="00833434">
                            <w:pPr>
                              <w:pStyle w:val="TRU-HeadlineWhite"/>
                              <w:jc w:val="center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32ECAFB5" w14:textId="77777777" w:rsidR="0058421A" w:rsidRPr="002E5244" w:rsidRDefault="0058421A" w:rsidP="0083343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9895E" id="Text_x0020_Box_x0020_9" o:spid="_x0000_s1028" type="#_x0000_t202" style="position:absolute;margin-left:67pt;margin-top:1044.2pt;width:612.45pt;height:10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" filled="f" stroked="f">
                <v:textbox>
                  <w:txbxContent>
                    <w:p w14:paraId="58CD1157" w14:textId="77777777" w:rsidR="0058421A" w:rsidRPr="002E5244" w:rsidRDefault="0058421A" w:rsidP="0083343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</w:pPr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  <w:t>Contact Information</w:t>
                      </w:r>
                    </w:p>
                    <w:p w14:paraId="4E1F22E0" w14:textId="77777777" w:rsidR="0058421A" w:rsidRPr="002E5244" w:rsidRDefault="0058421A" w:rsidP="0083343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2E5244">
                        <w:rPr>
                          <w:rFonts w:ascii="Arial" w:hAnsi="Arial" w:cs="Arial"/>
                          <w:color w:val="7F7F7F" w:themeColor="text1" w:themeTint="80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1B89D746" w14:textId="77777777" w:rsidR="0058421A" w:rsidRPr="002E5244" w:rsidRDefault="0058421A" w:rsidP="0083343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</w:pPr>
                      <w:r w:rsidRPr="002E5244">
                        <w:rPr>
                          <w:rFonts w:ascii="Arial" w:hAnsi="Arial" w:cs="Arial"/>
                          <w:color w:val="004255"/>
                          <w:sz w:val="73"/>
                          <w:szCs w:val="73"/>
                        </w:rPr>
                        <w:t>tru.ca/</w:t>
                      </w:r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  <w:t>website</w:t>
                      </w:r>
                    </w:p>
                    <w:p w14:paraId="1214617D" w14:textId="77777777" w:rsidR="0058421A" w:rsidRPr="002E5244" w:rsidRDefault="0058421A" w:rsidP="00833434">
                      <w:pPr>
                        <w:pStyle w:val="TRU-HeadlineWhite"/>
                        <w:jc w:val="center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32ECAFB5" w14:textId="77777777" w:rsidR="0058421A" w:rsidRPr="002E5244" w:rsidRDefault="0058421A" w:rsidP="0083343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343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355A4A19">
                <wp:simplePos x="0" y="0"/>
                <wp:positionH relativeFrom="column">
                  <wp:posOffset>739140</wp:posOffset>
                </wp:positionH>
                <wp:positionV relativeFrom="paragraph">
                  <wp:posOffset>459740</wp:posOffset>
                </wp:positionV>
                <wp:extent cx="4234815" cy="1869440"/>
                <wp:effectExtent l="0" t="0" r="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AA6A6F" w:rsidRPr="002E5244" w:rsidRDefault="00AA6A6F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</w:pPr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  <w:t>Title</w:t>
                            </w:r>
                          </w:p>
                          <w:p w14:paraId="6446C30D" w14:textId="32F6F0A8" w:rsidR="004541B7" w:rsidRPr="002E5244" w:rsidRDefault="004541B7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E52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7523DF" id="Text_x0020_Box_x0020_10" o:spid="_x0000_s1029" type="#_x0000_t202" style="position:absolute;left:0;text-align:left;margin-left:58.2pt;margin-top:36.2pt;width:333.45pt;height:14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2PI3kCAABjBQAADgAAAGRycy9lMm9Eb2MueG1srFTdT9swEH+ftP/B8vtIWwor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" filled="f" stroked="f">
                <v:textbox>
                  <w:txbxContent>
                    <w:p w14:paraId="039FE7E9" w14:textId="113160A9" w:rsidR="00AA6A6F" w:rsidRPr="002E5244" w:rsidRDefault="00AA6A6F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</w:pPr>
                      <w:r w:rsidRPr="002E5244"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  <w:t>Title</w:t>
                      </w:r>
                    </w:p>
                    <w:p w14:paraId="6446C30D" w14:textId="32F6F0A8" w:rsidR="004541B7" w:rsidRPr="002E5244" w:rsidRDefault="004541B7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E52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Subhead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3434">
        <w:tab/>
      </w:r>
      <w:r w:rsidR="00F531AA">
        <w:t xml:space="preserve"> </w:t>
      </w:r>
      <w:bookmarkStart w:id="0" w:name="_GoBack"/>
      <w:bookmarkEnd w:id="0"/>
    </w:p>
    <w:sectPr w:rsidR="00B47DCE" w:rsidRPr="00C326DD" w:rsidSect="007845D5">
      <w:headerReference w:type="default" r:id="rId10"/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EFEA" w14:textId="77777777" w:rsidR="00E575DC" w:rsidRDefault="00E575DC" w:rsidP="00BC2907">
      <w:r>
        <w:separator/>
      </w:r>
    </w:p>
  </w:endnote>
  <w:endnote w:type="continuationSeparator" w:id="0">
    <w:p w14:paraId="0D851E6F" w14:textId="77777777" w:rsidR="00E575DC" w:rsidRDefault="00E575DC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733F8" w14:textId="77777777" w:rsidR="00E575DC" w:rsidRDefault="00E575DC" w:rsidP="00BC2907">
      <w:r>
        <w:separator/>
      </w:r>
    </w:p>
  </w:footnote>
  <w:footnote w:type="continuationSeparator" w:id="0">
    <w:p w14:paraId="50F6154F" w14:textId="77777777" w:rsidR="00E575DC" w:rsidRDefault="00E575DC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440DE" w14:textId="081A4297" w:rsidR="00763AE8" w:rsidRDefault="00763AE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CC1048" wp14:editId="274600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360" cy="15544738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360" cy="15544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9142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2E5244"/>
    <w:rsid w:val="00315097"/>
    <w:rsid w:val="00317E8B"/>
    <w:rsid w:val="00352D64"/>
    <w:rsid w:val="00375C01"/>
    <w:rsid w:val="00380BF8"/>
    <w:rsid w:val="003F214D"/>
    <w:rsid w:val="004051A3"/>
    <w:rsid w:val="004541B7"/>
    <w:rsid w:val="004B69F9"/>
    <w:rsid w:val="004E1A09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D5464"/>
    <w:rsid w:val="006E3561"/>
    <w:rsid w:val="00763AE8"/>
    <w:rsid w:val="007845D5"/>
    <w:rsid w:val="007A3943"/>
    <w:rsid w:val="007F172D"/>
    <w:rsid w:val="00833434"/>
    <w:rsid w:val="008543D6"/>
    <w:rsid w:val="00872003"/>
    <w:rsid w:val="008B0474"/>
    <w:rsid w:val="008C3BFA"/>
    <w:rsid w:val="008D70A4"/>
    <w:rsid w:val="008E2981"/>
    <w:rsid w:val="008F4188"/>
    <w:rsid w:val="008F6855"/>
    <w:rsid w:val="00910B08"/>
    <w:rsid w:val="00914C3C"/>
    <w:rsid w:val="00923CC6"/>
    <w:rsid w:val="0099664E"/>
    <w:rsid w:val="00A1352F"/>
    <w:rsid w:val="00A9050E"/>
    <w:rsid w:val="00AA2C77"/>
    <w:rsid w:val="00AA6A6F"/>
    <w:rsid w:val="00AC7B3D"/>
    <w:rsid w:val="00AD458A"/>
    <w:rsid w:val="00B11AA0"/>
    <w:rsid w:val="00B47DCE"/>
    <w:rsid w:val="00B754A0"/>
    <w:rsid w:val="00B9024A"/>
    <w:rsid w:val="00BA05C8"/>
    <w:rsid w:val="00BA77C0"/>
    <w:rsid w:val="00BB51CD"/>
    <w:rsid w:val="00BC2907"/>
    <w:rsid w:val="00BC6952"/>
    <w:rsid w:val="00BD1F8F"/>
    <w:rsid w:val="00BD5EA4"/>
    <w:rsid w:val="00BE5BF8"/>
    <w:rsid w:val="00C31CB0"/>
    <w:rsid w:val="00C326DD"/>
    <w:rsid w:val="00C329DD"/>
    <w:rsid w:val="00C44A19"/>
    <w:rsid w:val="00C9557C"/>
    <w:rsid w:val="00CA166F"/>
    <w:rsid w:val="00CD32E4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DF5200"/>
    <w:rsid w:val="00E044FF"/>
    <w:rsid w:val="00E10D84"/>
    <w:rsid w:val="00E11EC6"/>
    <w:rsid w:val="00E31BA2"/>
    <w:rsid w:val="00E42D2F"/>
    <w:rsid w:val="00E575DC"/>
    <w:rsid w:val="00E60080"/>
    <w:rsid w:val="00E71153"/>
    <w:rsid w:val="00E85E4A"/>
    <w:rsid w:val="00E861D1"/>
    <w:rsid w:val="00E87074"/>
    <w:rsid w:val="00EA42CF"/>
    <w:rsid w:val="00EC19B0"/>
    <w:rsid w:val="00ED23F7"/>
    <w:rsid w:val="00ED79AF"/>
    <w:rsid w:val="00F4163A"/>
    <w:rsid w:val="00F41C25"/>
    <w:rsid w:val="00F446B6"/>
    <w:rsid w:val="00F531AA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169555-6DC4-8E4C-9831-D82623F8A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63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11</cp:revision>
  <dcterms:created xsi:type="dcterms:W3CDTF">2015-09-25T20:55:00Z</dcterms:created>
  <dcterms:modified xsi:type="dcterms:W3CDTF">2016-10-14T19:01:00Z</dcterms:modified>
</cp:coreProperties>
</file>