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96BDA" w14:textId="753FCF4D" w:rsidR="00E60080" w:rsidRDefault="00E60080" w:rsidP="00914C3C">
      <w:pPr>
        <w:pStyle w:val="TRU-DescriptionWhite"/>
        <w:rPr>
          <w:noProof/>
          <w:lang w:val="en-CA" w:eastAsia="en-CA"/>
        </w:rPr>
      </w:pPr>
      <w:bookmarkStart w:id="0" w:name="_GoBack"/>
      <w:bookmarkEnd w:id="0"/>
    </w:p>
    <w:p w14:paraId="7FFB5725" w14:textId="4EC32654" w:rsidR="00B47DCE" w:rsidRPr="00C326DD" w:rsidRDefault="00344816" w:rsidP="00BA77C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6814A4" wp14:editId="6744F608">
                <wp:simplePos x="0" y="0"/>
                <wp:positionH relativeFrom="column">
                  <wp:posOffset>5531485</wp:posOffset>
                </wp:positionH>
                <wp:positionV relativeFrom="paragraph">
                  <wp:posOffset>12402185</wp:posOffset>
                </wp:positionV>
                <wp:extent cx="3543300" cy="1366520"/>
                <wp:effectExtent l="0" t="0" r="0" b="508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36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88B20" w14:textId="77777777" w:rsidR="00A1352F" w:rsidRPr="00344816" w:rsidRDefault="00A1352F" w:rsidP="0058770B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  <w:sz w:val="44"/>
                                <w:szCs w:val="44"/>
                              </w:rPr>
                            </w:pPr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  <w:sz w:val="44"/>
                                <w:szCs w:val="44"/>
                              </w:rPr>
                              <w:t>Contact Information</w:t>
                            </w:r>
                          </w:p>
                          <w:p w14:paraId="1DDE3E77" w14:textId="77777777" w:rsidR="00A1352F" w:rsidRPr="00344816" w:rsidRDefault="00A1352F" w:rsidP="0058770B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  <w:r w:rsidRPr="00344816"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  <w:t>Department / School / Faculty</w:t>
                            </w:r>
                          </w:p>
                          <w:p w14:paraId="507E838E" w14:textId="77777777" w:rsidR="00D150BE" w:rsidRPr="00344816" w:rsidRDefault="00D150BE" w:rsidP="0058770B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73"/>
                                <w:szCs w:val="73"/>
                              </w:rPr>
                            </w:pPr>
                            <w:r w:rsidRPr="00344816">
                              <w:rPr>
                                <w:rFonts w:ascii="Arial" w:hAnsi="Arial" w:cs="Arial"/>
                                <w:color w:val="004255"/>
                                <w:sz w:val="73"/>
                                <w:szCs w:val="73"/>
                              </w:rPr>
                              <w:t>tru.ca/</w:t>
                            </w:r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73"/>
                                <w:szCs w:val="73"/>
                              </w:rPr>
                              <w:t>website</w:t>
                            </w:r>
                          </w:p>
                          <w:p w14:paraId="2089C29E" w14:textId="77777777" w:rsidR="00D150BE" w:rsidRPr="00344816" w:rsidRDefault="00D150BE" w:rsidP="0058770B">
                            <w:pPr>
                              <w:pStyle w:val="TRU-HeadlineWhite"/>
                              <w:jc w:val="center"/>
                              <w:rPr>
                                <w:rFonts w:ascii="Arial" w:hAnsi="Arial" w:cs="Arial"/>
                                <w:color w:val="004255"/>
                              </w:rPr>
                            </w:pPr>
                          </w:p>
                          <w:p w14:paraId="1980FD53" w14:textId="77777777" w:rsidR="00D150BE" w:rsidRPr="00344816" w:rsidRDefault="00D150BE" w:rsidP="0058770B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46814A4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9" o:spid="_x0000_s1026" type="#_x0000_t202" style="position:absolute;margin-left:435.55pt;margin-top:976.55pt;width:279pt;height:107.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" filled="f" stroked="f">
                <v:textbox>
                  <w:txbxContent>
                    <w:p w14:paraId="56588B20" w14:textId="77777777" w:rsidR="00A1352F" w:rsidRPr="00344816" w:rsidRDefault="00A1352F" w:rsidP="0058770B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olor w:val="002A54"/>
                          <w:sz w:val="44"/>
                          <w:szCs w:val="44"/>
                        </w:rPr>
                      </w:pPr>
                      <w:r w:rsidRPr="00344816">
                        <w:rPr>
                          <w:rFonts w:ascii="Arial" w:hAnsi="Arial" w:cs="Arial"/>
                          <w:b/>
                          <w:bCs/>
                          <w:color w:val="002A54"/>
                          <w:sz w:val="44"/>
                          <w:szCs w:val="44"/>
                        </w:rPr>
                        <w:t>Contact Information</w:t>
                      </w:r>
                    </w:p>
                    <w:p w14:paraId="1DDE3E77" w14:textId="77777777" w:rsidR="00A1352F" w:rsidRPr="00344816" w:rsidRDefault="00A1352F" w:rsidP="0058770B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  <w:r w:rsidRPr="00344816"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  <w:t>Department / School / Faculty</w:t>
                      </w:r>
                    </w:p>
                    <w:p w14:paraId="507E838E" w14:textId="77777777" w:rsidR="00D150BE" w:rsidRPr="00344816" w:rsidRDefault="00D150BE" w:rsidP="0058770B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olor w:val="004255"/>
                          <w:sz w:val="73"/>
                          <w:szCs w:val="73"/>
                        </w:rPr>
                      </w:pPr>
                      <w:r w:rsidRPr="00344816">
                        <w:rPr>
                          <w:rFonts w:ascii="Arial" w:hAnsi="Arial" w:cs="Arial"/>
                          <w:color w:val="004255"/>
                          <w:sz w:val="73"/>
                          <w:szCs w:val="73"/>
                        </w:rPr>
                        <w:t>tru.ca/</w:t>
                      </w:r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73"/>
                          <w:szCs w:val="73"/>
                        </w:rPr>
                        <w:t>website</w:t>
                      </w:r>
                    </w:p>
                    <w:p w14:paraId="2089C29E" w14:textId="77777777" w:rsidR="00D150BE" w:rsidRPr="00344816" w:rsidRDefault="00D150BE" w:rsidP="0058770B">
                      <w:pPr>
                        <w:pStyle w:val="TRU-HeadlineWhite"/>
                        <w:jc w:val="center"/>
                        <w:rPr>
                          <w:rFonts w:ascii="Arial" w:hAnsi="Arial" w:cs="Arial"/>
                          <w:color w:val="004255"/>
                        </w:rPr>
                      </w:pPr>
                    </w:p>
                    <w:p w14:paraId="1980FD53" w14:textId="77777777" w:rsidR="00D150BE" w:rsidRPr="00344816" w:rsidRDefault="00D150BE" w:rsidP="0058770B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8770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4B152F" wp14:editId="062263AE">
                <wp:simplePos x="0" y="0"/>
                <wp:positionH relativeFrom="column">
                  <wp:posOffset>855345</wp:posOffset>
                </wp:positionH>
                <wp:positionV relativeFrom="paragraph">
                  <wp:posOffset>2454275</wp:posOffset>
                </wp:positionV>
                <wp:extent cx="4229100" cy="353822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53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D921A" w14:textId="6911B88A" w:rsidR="00A1352F" w:rsidRPr="00344816" w:rsidRDefault="00A1352F" w:rsidP="0058770B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00"/>
                                <w:szCs w:val="200"/>
                              </w:rPr>
                            </w:pPr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00"/>
                                <w:szCs w:val="200"/>
                              </w:rPr>
                              <w:t>Title</w:t>
                            </w:r>
                          </w:p>
                          <w:p w14:paraId="67E179BF" w14:textId="500878A4" w:rsidR="0058770B" w:rsidRPr="00344816" w:rsidRDefault="0058770B" w:rsidP="0058770B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Cs/>
                                <w:color w:val="004255"/>
                                <w:sz w:val="72"/>
                                <w:szCs w:val="72"/>
                              </w:rPr>
                            </w:pPr>
                            <w:r w:rsidRPr="00344816">
                              <w:rPr>
                                <w:rFonts w:ascii="Arial" w:hAnsi="Arial" w:cs="Arial"/>
                                <w:bCs/>
                                <w:color w:val="004255"/>
                                <w:sz w:val="72"/>
                                <w:szCs w:val="72"/>
                              </w:rPr>
                              <w:t>Subhead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4B152F" id="Text_x0020_Box_x0020_14" o:spid="_x0000_s1027" type="#_x0000_t202" style="position:absolute;margin-left:67.35pt;margin-top:193.25pt;width:333pt;height:278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" filled="f" stroked="f">
                <v:textbox>
                  <w:txbxContent>
                    <w:p w14:paraId="527D921A" w14:textId="6911B88A" w:rsidR="00A1352F" w:rsidRPr="00344816" w:rsidRDefault="00A1352F" w:rsidP="0058770B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004255"/>
                          <w:sz w:val="200"/>
                          <w:szCs w:val="200"/>
                        </w:rPr>
                      </w:pPr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200"/>
                          <w:szCs w:val="200"/>
                        </w:rPr>
                        <w:t>Title</w:t>
                      </w:r>
                    </w:p>
                    <w:p w14:paraId="67E179BF" w14:textId="500878A4" w:rsidR="0058770B" w:rsidRPr="00344816" w:rsidRDefault="0058770B" w:rsidP="0058770B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Cs/>
                          <w:color w:val="004255"/>
                          <w:sz w:val="72"/>
                          <w:szCs w:val="72"/>
                        </w:rPr>
                      </w:pPr>
                      <w:r w:rsidRPr="00344816">
                        <w:rPr>
                          <w:rFonts w:ascii="Arial" w:hAnsi="Arial" w:cs="Arial"/>
                          <w:bCs/>
                          <w:color w:val="004255"/>
                          <w:sz w:val="72"/>
                          <w:szCs w:val="72"/>
                        </w:rPr>
                        <w:t>Subhead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70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F9CDEC" wp14:editId="4659CFF6">
                <wp:simplePos x="0" y="0"/>
                <wp:positionH relativeFrom="column">
                  <wp:posOffset>845820</wp:posOffset>
                </wp:positionH>
                <wp:positionV relativeFrom="paragraph">
                  <wp:posOffset>9882505</wp:posOffset>
                </wp:positionV>
                <wp:extent cx="6172200" cy="1259840"/>
                <wp:effectExtent l="0" t="0" r="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91158" w14:textId="77777777" w:rsidR="0058770B" w:rsidRPr="00344816" w:rsidRDefault="0058770B" w:rsidP="0058770B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color w:val="F8F4E4"/>
                                <w:sz w:val="100"/>
                                <w:szCs w:val="100"/>
                              </w:rPr>
                            </w:pPr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F8F4E4"/>
                                <w:sz w:val="100"/>
                                <w:szCs w:val="100"/>
                              </w:rPr>
                              <w:t xml:space="preserve">Date </w:t>
                            </w:r>
                            <w:r w:rsidRPr="00344816">
                              <w:rPr>
                                <w:rFonts w:ascii="Arial" w:hAnsi="Arial" w:cs="Arial"/>
                                <w:color w:val="F8F4E4"/>
                                <w:sz w:val="100"/>
                                <w:szCs w:val="100"/>
                              </w:rPr>
                              <w:t>Time</w:t>
                            </w:r>
                          </w:p>
                          <w:p w14:paraId="66A8B57A" w14:textId="689B4065" w:rsidR="0058770B" w:rsidRPr="00344816" w:rsidRDefault="0058770B" w:rsidP="0058770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44816">
                              <w:rPr>
                                <w:rFonts w:ascii="Arial" w:hAnsi="Arial" w:cs="Arial"/>
                                <w:color w:val="F8F4E4"/>
                                <w:sz w:val="39"/>
                                <w:szCs w:val="39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F9CDEC" id="Text_x0020_Box_x0020_6" o:spid="_x0000_s1028" type="#_x0000_t202" style="position:absolute;margin-left:66.6pt;margin-top:778.15pt;width:486pt;height:99.2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" filled="f" stroked="f">
                <v:textbox>
                  <w:txbxContent>
                    <w:p w14:paraId="3D791158" w14:textId="77777777" w:rsidR="0058770B" w:rsidRPr="00344816" w:rsidRDefault="0058770B" w:rsidP="0058770B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color w:val="F8F4E4"/>
                          <w:sz w:val="100"/>
                          <w:szCs w:val="100"/>
                        </w:rPr>
                      </w:pPr>
                      <w:r w:rsidRPr="00344816">
                        <w:rPr>
                          <w:rFonts w:ascii="Arial" w:hAnsi="Arial" w:cs="Arial"/>
                          <w:b/>
                          <w:bCs/>
                          <w:color w:val="F8F4E4"/>
                          <w:sz w:val="100"/>
                          <w:szCs w:val="100"/>
                        </w:rPr>
                        <w:t xml:space="preserve">Date </w:t>
                      </w:r>
                      <w:r w:rsidRPr="00344816">
                        <w:rPr>
                          <w:rFonts w:ascii="Arial" w:hAnsi="Arial" w:cs="Arial"/>
                          <w:color w:val="F8F4E4"/>
                          <w:sz w:val="100"/>
                          <w:szCs w:val="100"/>
                        </w:rPr>
                        <w:t>Time</w:t>
                      </w:r>
                    </w:p>
                    <w:p w14:paraId="66A8B57A" w14:textId="689B4065" w:rsidR="0058770B" w:rsidRPr="00344816" w:rsidRDefault="0058770B" w:rsidP="0058770B">
                      <w:pPr>
                        <w:rPr>
                          <w:rFonts w:ascii="Arial" w:hAnsi="Arial" w:cs="Arial"/>
                        </w:rPr>
                      </w:pPr>
                      <w:r w:rsidRPr="00344816">
                        <w:rPr>
                          <w:rFonts w:ascii="Arial" w:hAnsi="Arial" w:cs="Arial"/>
                          <w:color w:val="F8F4E4"/>
                          <w:sz w:val="39"/>
                          <w:szCs w:val="39"/>
                        </w:rPr>
                        <w:t>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70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ECBE6B" wp14:editId="4137D3EC">
                <wp:simplePos x="0" y="0"/>
                <wp:positionH relativeFrom="column">
                  <wp:posOffset>965835</wp:posOffset>
                </wp:positionH>
                <wp:positionV relativeFrom="paragraph">
                  <wp:posOffset>11599545</wp:posOffset>
                </wp:positionV>
                <wp:extent cx="1905" cy="2184400"/>
                <wp:effectExtent l="50800" t="25400" r="74295" b="1016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21844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425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0139F38" id="Straight_x0020_Connector_x0020_5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05pt,913.35pt" to="76.2pt,1085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" strokecolor="#004255" strokeweight="2pt">
                <v:shadow on="t" opacity="24903f" mv:blur="40000f" origin=",.5" offset="0,20000emu"/>
              </v:line>
            </w:pict>
          </mc:Fallback>
        </mc:AlternateContent>
      </w:r>
      <w:r w:rsidR="0058770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E0B332" wp14:editId="3C9E8706">
                <wp:simplePos x="0" y="0"/>
                <wp:positionH relativeFrom="column">
                  <wp:posOffset>1085850</wp:posOffset>
                </wp:positionH>
                <wp:positionV relativeFrom="paragraph">
                  <wp:posOffset>11589385</wp:posOffset>
                </wp:positionV>
                <wp:extent cx="3876675" cy="2743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0D251" w14:textId="77777777" w:rsidR="00D150BE" w:rsidRPr="00344816" w:rsidRDefault="00D150BE" w:rsidP="00D150BE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</w:pPr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Description</w:t>
                            </w:r>
                          </w:p>
                          <w:p w14:paraId="34C9105C" w14:textId="554C96BC" w:rsidR="00D150BE" w:rsidRPr="00344816" w:rsidRDefault="00D150BE" w:rsidP="00D150BE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Evelessita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culparum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voluptam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eseroreiunt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landus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vent.Nat</w:t>
                            </w:r>
                            <w:proofErr w:type="spellEnd"/>
                            <w:proofErr w:type="gram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laborestrum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con nus quam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fugianda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doluptate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iur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aut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aut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enemporatur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autatit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quat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explige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ndaectesti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consedit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hario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mi,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conet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dolupta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ssitati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oreiusa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sinum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facerorias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ad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magnam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rest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andant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Apernat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iaection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paria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nitis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aborro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1E0B332" id="Text_x0020_Box_x0020_3" o:spid="_x0000_s1029" type="#_x0000_t202" style="position:absolute;margin-left:85.5pt;margin-top:912.55pt;width:305.25pt;height:3in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" filled="f" stroked="f">
                <v:textbox>
                  <w:txbxContent>
                    <w:p w14:paraId="1440D251" w14:textId="77777777" w:rsidR="00D150BE" w:rsidRPr="00344816" w:rsidRDefault="00D150BE" w:rsidP="00D150BE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</w:pPr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Description</w:t>
                      </w:r>
                    </w:p>
                    <w:p w14:paraId="34C9105C" w14:textId="554C96BC" w:rsidR="00D150BE" w:rsidRPr="00344816" w:rsidRDefault="00D150BE" w:rsidP="00D150BE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Evelessita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culparum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voluptam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eseroreiunt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landus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proofErr w:type="gram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vent.Nat</w:t>
                      </w:r>
                      <w:proofErr w:type="spellEnd"/>
                      <w:proofErr w:type="gram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laborestrum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con nus quam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fugianda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doluptate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iur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aut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aut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enemporatur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autatit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quat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explige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ndaectesti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consedit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hario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mi,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conet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dolupta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ssitati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oreiusa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sinum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facerorias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ad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magnam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rest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andant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Apernat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iaection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paria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de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nitis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aborro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6EF">
        <w:t xml:space="preserve"> </w:t>
      </w:r>
    </w:p>
    <w:sectPr w:rsidR="00B47DCE" w:rsidRPr="00C326DD" w:rsidSect="007845D5">
      <w:headerReference w:type="default" r:id="rId9"/>
      <w:pgSz w:w="15840" w:h="24480"/>
      <w:pgMar w:top="540" w:right="540" w:bottom="540" w:left="5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E129D1" w14:textId="77777777" w:rsidR="00CE7DE1" w:rsidRDefault="00CE7DE1" w:rsidP="00BC2907">
      <w:r>
        <w:separator/>
      </w:r>
    </w:p>
  </w:endnote>
  <w:endnote w:type="continuationSeparator" w:id="0">
    <w:p w14:paraId="4AE02C54" w14:textId="77777777" w:rsidR="00CE7DE1" w:rsidRDefault="00CE7DE1" w:rsidP="00BC2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513FEF" w14:textId="77777777" w:rsidR="00CE7DE1" w:rsidRDefault="00CE7DE1" w:rsidP="00BC2907">
      <w:r>
        <w:separator/>
      </w:r>
    </w:p>
  </w:footnote>
  <w:footnote w:type="continuationSeparator" w:id="0">
    <w:p w14:paraId="7703E5FB" w14:textId="77777777" w:rsidR="00CE7DE1" w:rsidRDefault="00CE7DE1" w:rsidP="00BC290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221712" w14:textId="1036EB01" w:rsidR="00D150BE" w:rsidRDefault="005576E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665EFF" wp14:editId="0BA7087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058400" cy="15544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155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BE8A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4A0"/>
    <w:rsid w:val="000222E5"/>
    <w:rsid w:val="00025E91"/>
    <w:rsid w:val="00050B70"/>
    <w:rsid w:val="00054402"/>
    <w:rsid w:val="000E344B"/>
    <w:rsid w:val="000F5C53"/>
    <w:rsid w:val="00135E3E"/>
    <w:rsid w:val="00141DCE"/>
    <w:rsid w:val="001A509F"/>
    <w:rsid w:val="001E2424"/>
    <w:rsid w:val="001F7ADD"/>
    <w:rsid w:val="00240EFF"/>
    <w:rsid w:val="002543ED"/>
    <w:rsid w:val="00276445"/>
    <w:rsid w:val="002826DD"/>
    <w:rsid w:val="002B10B0"/>
    <w:rsid w:val="002D1848"/>
    <w:rsid w:val="002D25E6"/>
    <w:rsid w:val="00315097"/>
    <w:rsid w:val="00317E8B"/>
    <w:rsid w:val="00344816"/>
    <w:rsid w:val="00352D64"/>
    <w:rsid w:val="00375C01"/>
    <w:rsid w:val="00380BF8"/>
    <w:rsid w:val="003F214D"/>
    <w:rsid w:val="004051A3"/>
    <w:rsid w:val="004B69F9"/>
    <w:rsid w:val="004E1A09"/>
    <w:rsid w:val="004F6441"/>
    <w:rsid w:val="005576EF"/>
    <w:rsid w:val="0057291E"/>
    <w:rsid w:val="00575759"/>
    <w:rsid w:val="00575C90"/>
    <w:rsid w:val="00584A24"/>
    <w:rsid w:val="0058770B"/>
    <w:rsid w:val="00596487"/>
    <w:rsid w:val="005D0AF4"/>
    <w:rsid w:val="006E3561"/>
    <w:rsid w:val="007845D5"/>
    <w:rsid w:val="007A3943"/>
    <w:rsid w:val="007F172D"/>
    <w:rsid w:val="008543D6"/>
    <w:rsid w:val="00872003"/>
    <w:rsid w:val="008C3BFA"/>
    <w:rsid w:val="008D70A4"/>
    <w:rsid w:val="008E2981"/>
    <w:rsid w:val="008F4188"/>
    <w:rsid w:val="00910B08"/>
    <w:rsid w:val="00914C3C"/>
    <w:rsid w:val="00923CC6"/>
    <w:rsid w:val="0099664E"/>
    <w:rsid w:val="00A1352F"/>
    <w:rsid w:val="00A9050E"/>
    <w:rsid w:val="00AA2C77"/>
    <w:rsid w:val="00AC7B3D"/>
    <w:rsid w:val="00AD458A"/>
    <w:rsid w:val="00B11AA0"/>
    <w:rsid w:val="00B47DCE"/>
    <w:rsid w:val="00B754A0"/>
    <w:rsid w:val="00B9024A"/>
    <w:rsid w:val="00BA05C8"/>
    <w:rsid w:val="00BA77C0"/>
    <w:rsid w:val="00BC2907"/>
    <w:rsid w:val="00BC6952"/>
    <w:rsid w:val="00BE5BF8"/>
    <w:rsid w:val="00C31CB0"/>
    <w:rsid w:val="00C326DD"/>
    <w:rsid w:val="00C329DD"/>
    <w:rsid w:val="00C44A19"/>
    <w:rsid w:val="00C9557C"/>
    <w:rsid w:val="00CA166F"/>
    <w:rsid w:val="00CA337C"/>
    <w:rsid w:val="00CD32E4"/>
    <w:rsid w:val="00CE7DE1"/>
    <w:rsid w:val="00D04F4B"/>
    <w:rsid w:val="00D150BE"/>
    <w:rsid w:val="00D3032C"/>
    <w:rsid w:val="00D332A6"/>
    <w:rsid w:val="00D43F34"/>
    <w:rsid w:val="00D5300D"/>
    <w:rsid w:val="00D73C89"/>
    <w:rsid w:val="00D93733"/>
    <w:rsid w:val="00DA01CB"/>
    <w:rsid w:val="00DC2664"/>
    <w:rsid w:val="00E044FF"/>
    <w:rsid w:val="00E11EC6"/>
    <w:rsid w:val="00E42D2F"/>
    <w:rsid w:val="00E60080"/>
    <w:rsid w:val="00E71153"/>
    <w:rsid w:val="00E85E4A"/>
    <w:rsid w:val="00EA42CF"/>
    <w:rsid w:val="00EC19B0"/>
    <w:rsid w:val="00ED23F7"/>
    <w:rsid w:val="00ED79AF"/>
    <w:rsid w:val="00F4163A"/>
    <w:rsid w:val="00F41C25"/>
    <w:rsid w:val="00F446B6"/>
    <w:rsid w:val="00F86092"/>
    <w:rsid w:val="00FA70D4"/>
    <w:rsid w:val="00FB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E4F1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rhoeff\Desktop\TRU_Templates\WORD\RackCard_Template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B67BEE-569B-0647-AD43-3A7177D27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\Users\sverhoeff\Desktop\TRU_Templates\WORD\RackCard_Template1.dotx</Template>
  <TotalTime>12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Moneca Jantzen</cp:lastModifiedBy>
  <cp:revision>6</cp:revision>
  <dcterms:created xsi:type="dcterms:W3CDTF">2015-09-25T19:10:00Z</dcterms:created>
  <dcterms:modified xsi:type="dcterms:W3CDTF">2016-10-14T18:43:00Z</dcterms:modified>
</cp:coreProperties>
</file>