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FB5725" w14:textId="08D89495" w:rsidR="00B47DCE" w:rsidRPr="00C326DD" w:rsidRDefault="00DF31D5" w:rsidP="00BA77C0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85887" behindDoc="0" locked="0" layoutInCell="1" allowOverlap="1" wp14:anchorId="269A42BB" wp14:editId="2C4B274F">
                <wp:simplePos x="0" y="0"/>
                <wp:positionH relativeFrom="page">
                  <wp:posOffset>4000500</wp:posOffset>
                </wp:positionH>
                <wp:positionV relativeFrom="page">
                  <wp:posOffset>342900</wp:posOffset>
                </wp:positionV>
                <wp:extent cx="3543300" cy="9372600"/>
                <wp:effectExtent l="50800" t="25400" r="63500" b="76200"/>
                <wp:wrapThrough wrapText="bothSides">
                  <wp:wrapPolygon edited="0">
                    <wp:start x="-310" y="-59"/>
                    <wp:lineTo x="-310" y="21717"/>
                    <wp:lineTo x="21832" y="21717"/>
                    <wp:lineTo x="21832" y="-59"/>
                    <wp:lineTo x="-310" y="-59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9372600"/>
                        </a:xfrm>
                        <a:prstGeom prst="rect">
                          <a:avLst/>
                        </a:prstGeom>
                        <a:solidFill>
                          <a:srgbClr val="001E28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315pt;margin-top:27pt;width:279pt;height:738pt;z-index:2516858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" fillcolor="#001e28" stroked="f">
                <v:fill opacity="46003f"/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bookmarkEnd w:id="0"/>
      <w:r>
        <w:rPr>
          <w:noProof/>
        </w:rPr>
        <w:drawing>
          <wp:anchor distT="0" distB="0" distL="114300" distR="114300" simplePos="0" relativeHeight="251696128" behindDoc="1" locked="0" layoutInCell="1" allowOverlap="1" wp14:anchorId="0254B436" wp14:editId="77C8BEA4">
            <wp:simplePos x="0" y="0"/>
            <wp:positionH relativeFrom="column">
              <wp:posOffset>3657600</wp:posOffset>
            </wp:positionH>
            <wp:positionV relativeFrom="paragraph">
              <wp:posOffset>-276860</wp:posOffset>
            </wp:positionV>
            <wp:extent cx="3531870" cy="937323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1_LR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9" t="-1" r="18722" b="-49"/>
                    <a:stretch/>
                  </pic:blipFill>
                  <pic:spPr bwMode="auto">
                    <a:xfrm>
                      <a:off x="0" y="0"/>
                      <a:ext cx="3531870" cy="937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F4F">
        <w:rPr>
          <w:noProof/>
        </w:rPr>
        <w:drawing>
          <wp:anchor distT="0" distB="0" distL="114300" distR="114300" simplePos="0" relativeHeight="251695104" behindDoc="1" locked="0" layoutInCell="1" allowOverlap="1" wp14:anchorId="6E4844AD" wp14:editId="0C1A08C0">
            <wp:simplePos x="0" y="0"/>
            <wp:positionH relativeFrom="column">
              <wp:posOffset>-67310</wp:posOffset>
            </wp:positionH>
            <wp:positionV relativeFrom="paragraph">
              <wp:posOffset>3249930</wp:posOffset>
            </wp:positionV>
            <wp:extent cx="3631888" cy="1634400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etingPRINT_48of84_LR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" t="10676" r="-29" b="21787"/>
                    <a:stretch/>
                  </pic:blipFill>
                  <pic:spPr bwMode="auto">
                    <a:xfrm>
                      <a:off x="0" y="0"/>
                      <a:ext cx="3634815" cy="1635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F4F">
        <w:rPr>
          <w:noProof/>
        </w:rPr>
        <w:drawing>
          <wp:anchor distT="0" distB="0" distL="114300" distR="114300" simplePos="0" relativeHeight="251698176" behindDoc="1" locked="0" layoutInCell="1" allowOverlap="1" wp14:anchorId="305D9226" wp14:editId="4F655F82">
            <wp:simplePos x="0" y="0"/>
            <wp:positionH relativeFrom="column">
              <wp:posOffset>-73661</wp:posOffset>
            </wp:positionH>
            <wp:positionV relativeFrom="paragraph">
              <wp:posOffset>1593184</wp:posOffset>
            </wp:positionV>
            <wp:extent cx="3641165" cy="1592611"/>
            <wp:effectExtent l="0" t="0" r="0" b="76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64657230_6af893abb5_o_L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97" r="-142" b="15764"/>
                    <a:stretch/>
                  </pic:blipFill>
                  <pic:spPr bwMode="auto">
                    <a:xfrm>
                      <a:off x="0" y="0"/>
                      <a:ext cx="3641165" cy="1592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0A2">
        <w:rPr>
          <w:noProof/>
        </w:rPr>
        <w:drawing>
          <wp:anchor distT="0" distB="0" distL="114300" distR="114300" simplePos="0" relativeHeight="251697152" behindDoc="1" locked="0" layoutInCell="1" allowOverlap="1" wp14:anchorId="4C83CE4A" wp14:editId="001E7877">
            <wp:simplePos x="0" y="0"/>
            <wp:positionH relativeFrom="column">
              <wp:posOffset>-76200</wp:posOffset>
            </wp:positionH>
            <wp:positionV relativeFrom="paragraph">
              <wp:posOffset>-287655</wp:posOffset>
            </wp:positionV>
            <wp:extent cx="3646800" cy="1816467"/>
            <wp:effectExtent l="0" t="0" r="11430" b="127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451626354_14d155ef28_o_LR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" t="8659" r="11" b="17346"/>
                    <a:stretch/>
                  </pic:blipFill>
                  <pic:spPr bwMode="auto">
                    <a:xfrm>
                      <a:off x="0" y="0"/>
                      <a:ext cx="3672490" cy="1829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08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81D6A1" wp14:editId="1CD83BBE">
                <wp:simplePos x="0" y="0"/>
                <wp:positionH relativeFrom="page">
                  <wp:posOffset>4389755</wp:posOffset>
                </wp:positionH>
                <wp:positionV relativeFrom="page">
                  <wp:posOffset>2197100</wp:posOffset>
                </wp:positionV>
                <wp:extent cx="1270" cy="5308600"/>
                <wp:effectExtent l="50800" t="25400" r="74930" b="762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5308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45.65pt,173pt" to="345.75pt,59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" strokecolor="white [3212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7C008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9D97C4" wp14:editId="6F338D7F">
                <wp:simplePos x="0" y="0"/>
                <wp:positionH relativeFrom="page">
                  <wp:posOffset>4663440</wp:posOffset>
                </wp:positionH>
                <wp:positionV relativeFrom="page">
                  <wp:posOffset>2196465</wp:posOffset>
                </wp:positionV>
                <wp:extent cx="2306320" cy="546163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320" cy="546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DA85B" w14:textId="261ECED0" w:rsidR="00792ED6" w:rsidRPr="009B7119" w:rsidRDefault="00792ED6" w:rsidP="0058421A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28"/>
                                <w:szCs w:val="28"/>
                              </w:rPr>
                              <w:t>Evelessita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28"/>
                                <w:szCs w:val="28"/>
                              </w:rPr>
                              <w:t>culparum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28"/>
                                <w:szCs w:val="28"/>
                              </w:rPr>
                              <w:t>voluptam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28"/>
                                <w:szCs w:val="28"/>
                              </w:rPr>
                              <w:t>eseroreiunt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28"/>
                                <w:szCs w:val="28"/>
                              </w:rPr>
                              <w:t>landus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28"/>
                                <w:szCs w:val="28"/>
                              </w:rPr>
                              <w:t>vent.Nat</w:t>
                            </w:r>
                            <w:proofErr w:type="spellEnd"/>
                            <w:proofErr w:type="gram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28"/>
                                <w:szCs w:val="28"/>
                              </w:rPr>
                              <w:t>laborestrum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28"/>
                                <w:szCs w:val="28"/>
                              </w:rPr>
                              <w:t xml:space="preserve"> con nus quam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28"/>
                                <w:szCs w:val="28"/>
                              </w:rPr>
                              <w:t>doluptate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28"/>
                                <w:szCs w:val="28"/>
                              </w:rPr>
                              <w:t>iur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28"/>
                                <w:szCs w:val="28"/>
                              </w:rPr>
                              <w:t>aut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28"/>
                                <w:szCs w:val="28"/>
                              </w:rPr>
                              <w:t>aut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28"/>
                                <w:szCs w:val="28"/>
                              </w:rPr>
                              <w:t>enemporatur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28"/>
                                <w:szCs w:val="28"/>
                              </w:rPr>
                              <w:t>autatit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BB57739" w14:textId="77777777" w:rsidR="00792ED6" w:rsidRPr="00A33BC1" w:rsidRDefault="00792ED6" w:rsidP="0058421A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3D1D8E8B" w14:textId="0B0075D7" w:rsidR="00792ED6" w:rsidRPr="009B7119" w:rsidRDefault="00792ED6" w:rsidP="0058421A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Description</w:t>
                            </w:r>
                          </w:p>
                          <w:p w14:paraId="031073E5" w14:textId="399C9F91" w:rsidR="00792ED6" w:rsidRPr="009B7119" w:rsidRDefault="00792ED6" w:rsidP="00AA6A6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Evelessita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culparum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voluptam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eseroreiunt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landus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vent.Nat</w:t>
                            </w:r>
                            <w:proofErr w:type="spellEnd"/>
                            <w:proofErr w:type="gram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laborestrum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con nus quam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fugianda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doluptate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iur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aut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aut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enemporatur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autatit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quat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explige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ndaectesti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consedit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hario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mi,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conet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dolupta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ssitati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oreiusa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sinum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facerorias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ad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ut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magnam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rest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andant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Apernat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iaection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paria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de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nitis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aborro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.</w:t>
                            </w:r>
                            <w:proofErr w:type="gram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landus</w:t>
                            </w:r>
                            <w:proofErr w:type="spellEnd"/>
                            <w:proofErr w:type="gram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vent.Nat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laborestrum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con nus quam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fugianda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doluptate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iur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aut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aut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enemporatur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autatit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quat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iaection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paria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de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nitis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aborro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  <w:p w14:paraId="31F23188" w14:textId="1CFA9F61" w:rsidR="00792ED6" w:rsidRPr="009B7119" w:rsidRDefault="00792ED6" w:rsidP="0058421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proofErr w:type="spellStart"/>
                            <w:proofErr w:type="gram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enemporatur</w:t>
                            </w:r>
                            <w:proofErr w:type="spellEnd"/>
                            <w:proofErr w:type="gram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autatit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quat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explige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ndaectesti</w:t>
                            </w:r>
                            <w:proofErr w:type="spellEnd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consedit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367.2pt;margin-top:172.95pt;width:181.6pt;height:430.0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" filled="f" stroked="f">
                <v:textbox>
                  <w:txbxContent>
                    <w:p w14:paraId="340DA85B" w14:textId="261ECED0" w:rsidR="002326EA" w:rsidRPr="009B7119" w:rsidRDefault="002326EA" w:rsidP="0058421A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FFCF00"/>
                          <w:sz w:val="28"/>
                          <w:szCs w:val="28"/>
                        </w:rPr>
                      </w:pP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CF00"/>
                          <w:sz w:val="28"/>
                          <w:szCs w:val="28"/>
                        </w:rPr>
                        <w:t>Evelessita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CF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CF00"/>
                          <w:sz w:val="28"/>
                          <w:szCs w:val="28"/>
                        </w:rPr>
                        <w:t>culparum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CF0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CF00"/>
                          <w:sz w:val="28"/>
                          <w:szCs w:val="28"/>
                        </w:rPr>
                        <w:t>voluptam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CF0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CF00"/>
                          <w:sz w:val="28"/>
                          <w:szCs w:val="28"/>
                        </w:rPr>
                        <w:t>eseroreiunt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CF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CF00"/>
                          <w:sz w:val="28"/>
                          <w:szCs w:val="28"/>
                        </w:rPr>
                        <w:t>landus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CF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CF00"/>
                          <w:sz w:val="28"/>
                          <w:szCs w:val="28"/>
                        </w:rPr>
                        <w:t>vent.Nat</w:t>
                      </w:r>
                      <w:proofErr w:type="spellEnd"/>
                      <w:proofErr w:type="gram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CF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CF00"/>
                          <w:sz w:val="28"/>
                          <w:szCs w:val="28"/>
                        </w:rPr>
                        <w:t>laborestrum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CF00"/>
                          <w:sz w:val="28"/>
                          <w:szCs w:val="28"/>
                        </w:rPr>
                        <w:t xml:space="preserve"> con nus quam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CF00"/>
                          <w:sz w:val="28"/>
                          <w:szCs w:val="28"/>
                        </w:rPr>
                        <w:t>doluptate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CF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CF00"/>
                          <w:sz w:val="28"/>
                          <w:szCs w:val="28"/>
                        </w:rPr>
                        <w:t>iur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CF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CF00"/>
                          <w:sz w:val="28"/>
                          <w:szCs w:val="28"/>
                        </w:rPr>
                        <w:t>aut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CF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CF00"/>
                          <w:sz w:val="28"/>
                          <w:szCs w:val="28"/>
                        </w:rPr>
                        <w:t>aut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CF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CF00"/>
                          <w:sz w:val="28"/>
                          <w:szCs w:val="28"/>
                        </w:rPr>
                        <w:t>enemporatur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CF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CF00"/>
                          <w:sz w:val="28"/>
                          <w:szCs w:val="28"/>
                        </w:rPr>
                        <w:t>autatit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CF00"/>
                          <w:sz w:val="28"/>
                          <w:szCs w:val="28"/>
                        </w:rPr>
                        <w:t>.</w:t>
                      </w:r>
                    </w:p>
                    <w:p w14:paraId="2BB57739" w14:textId="77777777" w:rsidR="002326EA" w:rsidRPr="00A33BC1" w:rsidRDefault="002326EA" w:rsidP="0058421A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3D1D8E8B" w14:textId="0B0075D7" w:rsidR="002326EA" w:rsidRPr="009B7119" w:rsidRDefault="002326EA" w:rsidP="0058421A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Description</w:t>
                      </w:r>
                    </w:p>
                    <w:p w14:paraId="031073E5" w14:textId="399C9F91" w:rsidR="002326EA" w:rsidRPr="009B7119" w:rsidRDefault="002326EA" w:rsidP="00AA6A6F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Evelessita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culparum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,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voluptam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,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eseroreiunt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landus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vent.Nat</w:t>
                      </w:r>
                      <w:proofErr w:type="spellEnd"/>
                      <w:proofErr w:type="gram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laborestrum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con nus quam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fugianda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doluptate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iur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aut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aut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enemporatur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autatit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,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quat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explige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ndaectesti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consedit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hario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mi,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conet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dolupta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ssitati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oreiusa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sinum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facerorias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ad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ut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magnam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rest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andant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. </w:t>
                      </w:r>
                      <w:proofErr w:type="spellStart"/>
                      <w:proofErr w:type="gram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Apernat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iaection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paria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de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nitis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aborro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.</w:t>
                      </w:r>
                      <w:proofErr w:type="gram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landus</w:t>
                      </w:r>
                      <w:proofErr w:type="spellEnd"/>
                      <w:proofErr w:type="gram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vent.Nat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laborestrum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con nus quam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fugianda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doluptate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iur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aut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aut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enemporatur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autatit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,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quat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iaection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paria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de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nitis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aborro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</w:p>
                    <w:p w14:paraId="31F23188" w14:textId="1CFA9F61" w:rsidR="002326EA" w:rsidRPr="009B7119" w:rsidRDefault="002326EA" w:rsidP="0058421A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proofErr w:type="spellStart"/>
                      <w:proofErr w:type="gram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enemporatur</w:t>
                      </w:r>
                      <w:proofErr w:type="spellEnd"/>
                      <w:proofErr w:type="gram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autatit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,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quat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explige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ndaectesti</w:t>
                      </w:r>
                      <w:proofErr w:type="spellEnd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9B711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consedit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B711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A9895E" wp14:editId="1D8E3A6D">
                <wp:simplePos x="0" y="0"/>
                <wp:positionH relativeFrom="page">
                  <wp:posOffset>647700</wp:posOffset>
                </wp:positionH>
                <wp:positionV relativeFrom="page">
                  <wp:posOffset>8147685</wp:posOffset>
                </wp:positionV>
                <wp:extent cx="3467100" cy="1465580"/>
                <wp:effectExtent l="0" t="0" r="0" b="762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46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D1157" w14:textId="77777777" w:rsidR="00792ED6" w:rsidRDefault="00792ED6" w:rsidP="00AA6A6F">
                            <w:pPr>
                              <w:pStyle w:val="BasicParagraph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8"/>
                                <w:szCs w:val="28"/>
                              </w:rPr>
                            </w:pPr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8"/>
                                <w:szCs w:val="28"/>
                              </w:rPr>
                              <w:t>Contact Information</w:t>
                            </w:r>
                          </w:p>
                          <w:p w14:paraId="7464354C" w14:textId="77777777" w:rsidR="00792ED6" w:rsidRDefault="00792ED6" w:rsidP="00AA6A6F">
                            <w:pPr>
                              <w:pStyle w:val="BasicParagraph"/>
                              <w:jc w:val="both"/>
                              <w:rPr>
                                <w:rFonts w:ascii="Arial" w:hAnsi="Arial" w:cs="Arial"/>
                                <w:color w:val="81806E"/>
                                <w:sz w:val="20"/>
                                <w:szCs w:val="20"/>
                              </w:rPr>
                            </w:pPr>
                          </w:p>
                          <w:p w14:paraId="4E1F22E0" w14:textId="77777777" w:rsidR="00792ED6" w:rsidRPr="009B7119" w:rsidRDefault="00792ED6" w:rsidP="00AA6A6F">
                            <w:pPr>
                              <w:pStyle w:val="BasicParagraph"/>
                              <w:jc w:val="both"/>
                              <w:rPr>
                                <w:rFonts w:ascii="Arial" w:hAnsi="Arial" w:cs="Arial"/>
                                <w:color w:val="81806E"/>
                                <w:sz w:val="20"/>
                                <w:szCs w:val="20"/>
                              </w:rPr>
                            </w:pPr>
                            <w:r w:rsidRPr="009B7119">
                              <w:rPr>
                                <w:rFonts w:ascii="Arial" w:hAnsi="Arial" w:cs="Arial"/>
                                <w:color w:val="81806E"/>
                                <w:sz w:val="20"/>
                                <w:szCs w:val="20"/>
                              </w:rPr>
                              <w:t>Department / School / Faculty</w:t>
                            </w:r>
                          </w:p>
                          <w:p w14:paraId="32ECAFB5" w14:textId="10A8CF13" w:rsidR="00792ED6" w:rsidRPr="00A33BC1" w:rsidRDefault="00792ED6" w:rsidP="00AA6A6F">
                            <w:pPr>
                              <w:pStyle w:val="BasicParagraph"/>
                              <w:jc w:val="both"/>
                              <w:rPr>
                                <w:rFonts w:ascii="Arial" w:hAnsi="Arial" w:cs="Arial"/>
                                <w:color w:val="81806E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9B7119">
                              <w:rPr>
                                <w:rFonts w:ascii="Arial" w:hAnsi="Arial" w:cs="Arial"/>
                                <w:color w:val="004255"/>
                                <w:sz w:val="56"/>
                                <w:szCs w:val="56"/>
                              </w:rPr>
                              <w:t>tru.ca</w:t>
                            </w:r>
                            <w:proofErr w:type="gramEnd"/>
                            <w:r w:rsidRPr="009B7119">
                              <w:rPr>
                                <w:rFonts w:ascii="Arial" w:hAnsi="Arial" w:cs="Arial"/>
                                <w:color w:val="004255"/>
                                <w:sz w:val="56"/>
                                <w:szCs w:val="56"/>
                              </w:rPr>
                              <w:t>/</w:t>
                            </w:r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56"/>
                                <w:szCs w:val="56"/>
                              </w:rPr>
                              <w:t>websit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56"/>
                                <w:szCs w:val="5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51pt;margin-top:641.55pt;width:273pt;height:115.4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" filled="f" stroked="f">
                <v:textbox>
                  <w:txbxContent>
                    <w:p w14:paraId="58CD1157" w14:textId="77777777" w:rsidR="002326EA" w:rsidRDefault="002326EA" w:rsidP="00AA6A6F">
                      <w:pPr>
                        <w:pStyle w:val="BasicParagraph"/>
                        <w:jc w:val="both"/>
                        <w:rPr>
                          <w:rFonts w:ascii="Arial" w:hAnsi="Arial" w:cs="Arial"/>
                          <w:b/>
                          <w:bCs/>
                          <w:color w:val="004255"/>
                          <w:sz w:val="28"/>
                          <w:szCs w:val="28"/>
                        </w:rPr>
                      </w:pPr>
                      <w:r w:rsidRPr="009B7119">
                        <w:rPr>
                          <w:rFonts w:ascii="Arial" w:hAnsi="Arial" w:cs="Arial"/>
                          <w:b/>
                          <w:bCs/>
                          <w:color w:val="004255"/>
                          <w:sz w:val="28"/>
                          <w:szCs w:val="28"/>
                        </w:rPr>
                        <w:t>Contact Information</w:t>
                      </w:r>
                    </w:p>
                    <w:p w14:paraId="7464354C" w14:textId="77777777" w:rsidR="009B7119" w:rsidRDefault="009B7119" w:rsidP="00AA6A6F">
                      <w:pPr>
                        <w:pStyle w:val="BasicParagraph"/>
                        <w:jc w:val="both"/>
                        <w:rPr>
                          <w:rFonts w:ascii="Arial" w:hAnsi="Arial" w:cs="Arial"/>
                          <w:color w:val="81806E"/>
                          <w:sz w:val="20"/>
                          <w:szCs w:val="20"/>
                        </w:rPr>
                      </w:pPr>
                    </w:p>
                    <w:p w14:paraId="4E1F22E0" w14:textId="77777777" w:rsidR="002326EA" w:rsidRPr="009B7119" w:rsidRDefault="002326EA" w:rsidP="00AA6A6F">
                      <w:pPr>
                        <w:pStyle w:val="BasicParagraph"/>
                        <w:jc w:val="both"/>
                        <w:rPr>
                          <w:rFonts w:ascii="Arial" w:hAnsi="Arial" w:cs="Arial"/>
                          <w:color w:val="81806E"/>
                          <w:sz w:val="20"/>
                          <w:szCs w:val="20"/>
                        </w:rPr>
                      </w:pPr>
                      <w:r w:rsidRPr="009B7119">
                        <w:rPr>
                          <w:rFonts w:ascii="Arial" w:hAnsi="Arial" w:cs="Arial"/>
                          <w:color w:val="81806E"/>
                          <w:sz w:val="20"/>
                          <w:szCs w:val="20"/>
                        </w:rPr>
                        <w:t>Department / School / Faculty</w:t>
                      </w:r>
                    </w:p>
                    <w:p w14:paraId="32ECAFB5" w14:textId="10A8CF13" w:rsidR="002326EA" w:rsidRPr="00A33BC1" w:rsidRDefault="002326EA" w:rsidP="00AA6A6F">
                      <w:pPr>
                        <w:pStyle w:val="BasicParagraph"/>
                        <w:jc w:val="both"/>
                        <w:rPr>
                          <w:rFonts w:ascii="Arial" w:hAnsi="Arial" w:cs="Arial"/>
                          <w:color w:val="81806E"/>
                          <w:sz w:val="32"/>
                          <w:szCs w:val="32"/>
                        </w:rPr>
                      </w:pPr>
                      <w:proofErr w:type="gramStart"/>
                      <w:r w:rsidRPr="009B7119">
                        <w:rPr>
                          <w:rFonts w:ascii="Arial" w:hAnsi="Arial" w:cs="Arial"/>
                          <w:color w:val="004255"/>
                          <w:sz w:val="56"/>
                          <w:szCs w:val="56"/>
                        </w:rPr>
                        <w:t>tru.ca</w:t>
                      </w:r>
                      <w:proofErr w:type="gramEnd"/>
                      <w:r w:rsidRPr="009B7119">
                        <w:rPr>
                          <w:rFonts w:ascii="Arial" w:hAnsi="Arial" w:cs="Arial"/>
                          <w:color w:val="004255"/>
                          <w:sz w:val="56"/>
                          <w:szCs w:val="56"/>
                        </w:rPr>
                        <w:t>/</w:t>
                      </w:r>
                      <w:r w:rsidRPr="009B7119">
                        <w:rPr>
                          <w:rFonts w:ascii="Arial" w:hAnsi="Arial" w:cs="Arial"/>
                          <w:b/>
                          <w:bCs/>
                          <w:color w:val="004255"/>
                          <w:sz w:val="56"/>
                          <w:szCs w:val="56"/>
                        </w:rPr>
                        <w:t>websit</w:t>
                      </w:r>
                      <w:r w:rsidR="009B7119">
                        <w:rPr>
                          <w:rFonts w:ascii="Arial" w:hAnsi="Arial" w:cs="Arial"/>
                          <w:b/>
                          <w:bCs/>
                          <w:color w:val="004255"/>
                          <w:sz w:val="56"/>
                          <w:szCs w:val="56"/>
                        </w:rPr>
                        <w:t>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B711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7523DF" wp14:editId="5BE07088">
                <wp:simplePos x="0" y="0"/>
                <wp:positionH relativeFrom="page">
                  <wp:posOffset>649605</wp:posOffset>
                </wp:positionH>
                <wp:positionV relativeFrom="page">
                  <wp:posOffset>5773420</wp:posOffset>
                </wp:positionV>
                <wp:extent cx="2992755" cy="2303780"/>
                <wp:effectExtent l="0" t="0" r="0" b="762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755" cy="230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FE7E9" w14:textId="113160A9" w:rsidR="00792ED6" w:rsidRPr="009B7119" w:rsidRDefault="00792ED6" w:rsidP="00AA6A6F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96"/>
                                <w:szCs w:val="96"/>
                              </w:rPr>
                            </w:pPr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96"/>
                                <w:szCs w:val="96"/>
                              </w:rPr>
                              <w:t>Title</w:t>
                            </w:r>
                          </w:p>
                          <w:p w14:paraId="28909A6E" w14:textId="77777777" w:rsidR="00792ED6" w:rsidRPr="009B7119" w:rsidRDefault="00792ED6" w:rsidP="00AA6A6F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6AC8C7"/>
                                <w:sz w:val="72"/>
                                <w:szCs w:val="72"/>
                              </w:rPr>
                            </w:pPr>
                            <w:r w:rsidRPr="009B7119">
                              <w:rPr>
                                <w:rFonts w:ascii="Arial" w:hAnsi="Arial" w:cs="Arial"/>
                                <w:b/>
                                <w:bCs/>
                                <w:color w:val="6AC8C7"/>
                                <w:sz w:val="72"/>
                                <w:szCs w:val="72"/>
                              </w:rPr>
                              <w:t>Date</w:t>
                            </w:r>
                          </w:p>
                          <w:p w14:paraId="4E813E0F" w14:textId="77777777" w:rsidR="00792ED6" w:rsidRPr="009B7119" w:rsidRDefault="00792ED6" w:rsidP="00AA6A6F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color w:val="6AC8C7"/>
                                <w:sz w:val="56"/>
                                <w:szCs w:val="56"/>
                              </w:rPr>
                            </w:pPr>
                            <w:r w:rsidRPr="009B7119">
                              <w:rPr>
                                <w:rFonts w:ascii="Arial" w:hAnsi="Arial" w:cs="Arial"/>
                                <w:color w:val="6AC8C7"/>
                                <w:sz w:val="56"/>
                                <w:szCs w:val="56"/>
                              </w:rPr>
                              <w:t>Time</w:t>
                            </w:r>
                          </w:p>
                          <w:p w14:paraId="0937081F" w14:textId="4F36A5F5" w:rsidR="00792ED6" w:rsidRPr="009B7119" w:rsidRDefault="00792ED6" w:rsidP="00AA6A6F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9B7119">
                              <w:rPr>
                                <w:rFonts w:ascii="Arial" w:hAnsi="Arial" w:cs="Arial"/>
                                <w:color w:val="6AC8C7"/>
                                <w:sz w:val="56"/>
                                <w:szCs w:val="56"/>
                              </w:rPr>
                              <w:t>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51.15pt;margin-top:454.6pt;width:235.65pt;height:181.4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" filled="f" stroked="f">
                <v:textbox>
                  <w:txbxContent>
                    <w:p w14:paraId="039FE7E9" w14:textId="113160A9" w:rsidR="002326EA" w:rsidRPr="009B7119" w:rsidRDefault="002326EA" w:rsidP="00AA6A6F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004255"/>
                          <w:sz w:val="96"/>
                          <w:szCs w:val="96"/>
                        </w:rPr>
                      </w:pPr>
                      <w:r w:rsidRPr="009B7119">
                        <w:rPr>
                          <w:rFonts w:ascii="Arial" w:hAnsi="Arial" w:cs="Arial"/>
                          <w:b/>
                          <w:bCs/>
                          <w:color w:val="004255"/>
                          <w:sz w:val="96"/>
                          <w:szCs w:val="96"/>
                        </w:rPr>
                        <w:t>Title</w:t>
                      </w:r>
                    </w:p>
                    <w:p w14:paraId="28909A6E" w14:textId="77777777" w:rsidR="002326EA" w:rsidRPr="009B7119" w:rsidRDefault="002326EA" w:rsidP="00AA6A6F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6AC8C7"/>
                          <w:sz w:val="72"/>
                          <w:szCs w:val="72"/>
                        </w:rPr>
                      </w:pPr>
                      <w:r w:rsidRPr="009B7119">
                        <w:rPr>
                          <w:rFonts w:ascii="Arial" w:hAnsi="Arial" w:cs="Arial"/>
                          <w:b/>
                          <w:bCs/>
                          <w:color w:val="6AC8C7"/>
                          <w:sz w:val="72"/>
                          <w:szCs w:val="72"/>
                        </w:rPr>
                        <w:t>Date</w:t>
                      </w:r>
                    </w:p>
                    <w:p w14:paraId="4E813E0F" w14:textId="77777777" w:rsidR="002326EA" w:rsidRPr="009B7119" w:rsidRDefault="002326EA" w:rsidP="00AA6A6F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color w:val="6AC8C7"/>
                          <w:sz w:val="56"/>
                          <w:szCs w:val="56"/>
                        </w:rPr>
                      </w:pPr>
                      <w:r w:rsidRPr="009B7119">
                        <w:rPr>
                          <w:rFonts w:ascii="Arial" w:hAnsi="Arial" w:cs="Arial"/>
                          <w:color w:val="6AC8C7"/>
                          <w:sz w:val="56"/>
                          <w:szCs w:val="56"/>
                        </w:rPr>
                        <w:t>Time</w:t>
                      </w:r>
                    </w:p>
                    <w:p w14:paraId="0937081F" w14:textId="4F36A5F5" w:rsidR="002326EA" w:rsidRPr="009B7119" w:rsidRDefault="002326EA" w:rsidP="00AA6A6F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9B7119">
                        <w:rPr>
                          <w:rFonts w:ascii="Arial" w:hAnsi="Arial" w:cs="Arial"/>
                          <w:color w:val="6AC8C7"/>
                          <w:sz w:val="56"/>
                          <w:szCs w:val="56"/>
                        </w:rPr>
                        <w:t>Place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B7119">
        <w:rPr>
          <w:noProof/>
        </w:rPr>
        <w:drawing>
          <wp:anchor distT="0" distB="0" distL="114300" distR="114300" simplePos="0" relativeHeight="251694080" behindDoc="0" locked="0" layoutInCell="1" allowOverlap="1" wp14:anchorId="5E861890" wp14:editId="4C49FD74">
            <wp:simplePos x="0" y="0"/>
            <wp:positionH relativeFrom="page">
              <wp:posOffset>4937760</wp:posOffset>
            </wp:positionH>
            <wp:positionV relativeFrom="page">
              <wp:posOffset>8673465</wp:posOffset>
            </wp:positionV>
            <wp:extent cx="1450340" cy="536575"/>
            <wp:effectExtent l="0" t="0" r="0" b="0"/>
            <wp:wrapThrough wrapText="bothSides">
              <wp:wrapPolygon edited="0">
                <wp:start x="0" y="0"/>
                <wp:lineTo x="0" y="16360"/>
                <wp:lineTo x="1513" y="20450"/>
                <wp:lineTo x="4539" y="20450"/>
                <wp:lineTo x="21184" y="19427"/>
                <wp:lineTo x="21184" y="0"/>
                <wp:lineTo x="6431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_Left_REV.ep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7DCE" w:rsidRPr="00C326DD" w:rsidSect="002326EA">
      <w:headerReference w:type="default" r:id="rId14"/>
      <w:pgSz w:w="12240" w:h="15840"/>
      <w:pgMar w:top="540" w:right="540" w:bottom="540" w:left="5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BF3DE9" w14:textId="77777777" w:rsidR="00792ED6" w:rsidRDefault="00792ED6" w:rsidP="00BC2907">
      <w:r>
        <w:separator/>
      </w:r>
    </w:p>
  </w:endnote>
  <w:endnote w:type="continuationSeparator" w:id="0">
    <w:p w14:paraId="5006511B" w14:textId="77777777" w:rsidR="00792ED6" w:rsidRDefault="00792ED6" w:rsidP="00BC2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60CD98" w14:textId="77777777" w:rsidR="00792ED6" w:rsidRDefault="00792ED6" w:rsidP="00BC2907">
      <w:r>
        <w:separator/>
      </w:r>
    </w:p>
  </w:footnote>
  <w:footnote w:type="continuationSeparator" w:id="0">
    <w:p w14:paraId="29441109" w14:textId="77777777" w:rsidR="00792ED6" w:rsidRDefault="00792ED6" w:rsidP="00BC290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B7C461" w14:textId="2CCC58FA" w:rsidR="00792ED6" w:rsidRDefault="00792ED6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5BE8A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4A0"/>
    <w:rsid w:val="000222E5"/>
    <w:rsid w:val="00025E91"/>
    <w:rsid w:val="00050B70"/>
    <w:rsid w:val="00054402"/>
    <w:rsid w:val="000E344B"/>
    <w:rsid w:val="000F5C53"/>
    <w:rsid w:val="00135E3E"/>
    <w:rsid w:val="00141DCE"/>
    <w:rsid w:val="00191425"/>
    <w:rsid w:val="001E2424"/>
    <w:rsid w:val="001F7ADD"/>
    <w:rsid w:val="002326EA"/>
    <w:rsid w:val="00240EFF"/>
    <w:rsid w:val="002543ED"/>
    <w:rsid w:val="00276445"/>
    <w:rsid w:val="002826DD"/>
    <w:rsid w:val="002B10B0"/>
    <w:rsid w:val="002D1848"/>
    <w:rsid w:val="002D25E6"/>
    <w:rsid w:val="00315097"/>
    <w:rsid w:val="00317E8B"/>
    <w:rsid w:val="00352D64"/>
    <w:rsid w:val="00375C01"/>
    <w:rsid w:val="00380BF8"/>
    <w:rsid w:val="003F214D"/>
    <w:rsid w:val="004051A3"/>
    <w:rsid w:val="004B69F9"/>
    <w:rsid w:val="004E1A09"/>
    <w:rsid w:val="004F6441"/>
    <w:rsid w:val="0057291E"/>
    <w:rsid w:val="00575759"/>
    <w:rsid w:val="00575C90"/>
    <w:rsid w:val="0058421A"/>
    <w:rsid w:val="00584A24"/>
    <w:rsid w:val="0058770B"/>
    <w:rsid w:val="00596487"/>
    <w:rsid w:val="005D0AF4"/>
    <w:rsid w:val="006E3561"/>
    <w:rsid w:val="00707F4F"/>
    <w:rsid w:val="00722F78"/>
    <w:rsid w:val="007845D5"/>
    <w:rsid w:val="00792ED6"/>
    <w:rsid w:val="007A3943"/>
    <w:rsid w:val="007C008A"/>
    <w:rsid w:val="007F172D"/>
    <w:rsid w:val="008543D6"/>
    <w:rsid w:val="00872003"/>
    <w:rsid w:val="008B10A2"/>
    <w:rsid w:val="008C3BFA"/>
    <w:rsid w:val="008D70A4"/>
    <w:rsid w:val="008E2981"/>
    <w:rsid w:val="008F4188"/>
    <w:rsid w:val="00910B08"/>
    <w:rsid w:val="00914C3C"/>
    <w:rsid w:val="00923CC6"/>
    <w:rsid w:val="00961A90"/>
    <w:rsid w:val="0099664E"/>
    <w:rsid w:val="009B7119"/>
    <w:rsid w:val="00A1352F"/>
    <w:rsid w:val="00A33BC1"/>
    <w:rsid w:val="00A826B4"/>
    <w:rsid w:val="00A9050E"/>
    <w:rsid w:val="00AA2C77"/>
    <w:rsid w:val="00AA6A6F"/>
    <w:rsid w:val="00AC7B3D"/>
    <w:rsid w:val="00AD458A"/>
    <w:rsid w:val="00B11AA0"/>
    <w:rsid w:val="00B47DCE"/>
    <w:rsid w:val="00B754A0"/>
    <w:rsid w:val="00B9024A"/>
    <w:rsid w:val="00BA05C8"/>
    <w:rsid w:val="00BA77C0"/>
    <w:rsid w:val="00BC2907"/>
    <w:rsid w:val="00BC6952"/>
    <w:rsid w:val="00BE5BF8"/>
    <w:rsid w:val="00C31CB0"/>
    <w:rsid w:val="00C326DD"/>
    <w:rsid w:val="00C329DD"/>
    <w:rsid w:val="00C44A19"/>
    <w:rsid w:val="00C9557C"/>
    <w:rsid w:val="00CA166F"/>
    <w:rsid w:val="00CD32E4"/>
    <w:rsid w:val="00D04018"/>
    <w:rsid w:val="00D04F4B"/>
    <w:rsid w:val="00D150BE"/>
    <w:rsid w:val="00D3032C"/>
    <w:rsid w:val="00D332A6"/>
    <w:rsid w:val="00D43F34"/>
    <w:rsid w:val="00D5300D"/>
    <w:rsid w:val="00D73C89"/>
    <w:rsid w:val="00D93733"/>
    <w:rsid w:val="00DA01CB"/>
    <w:rsid w:val="00DC2664"/>
    <w:rsid w:val="00DD3618"/>
    <w:rsid w:val="00DF31D5"/>
    <w:rsid w:val="00E044FF"/>
    <w:rsid w:val="00E11EC6"/>
    <w:rsid w:val="00E42D2F"/>
    <w:rsid w:val="00E57F36"/>
    <w:rsid w:val="00E60080"/>
    <w:rsid w:val="00E66440"/>
    <w:rsid w:val="00E71153"/>
    <w:rsid w:val="00E85E4A"/>
    <w:rsid w:val="00E87074"/>
    <w:rsid w:val="00EA42CF"/>
    <w:rsid w:val="00EC19B0"/>
    <w:rsid w:val="00ED23F7"/>
    <w:rsid w:val="00ED79AF"/>
    <w:rsid w:val="00EF2E80"/>
    <w:rsid w:val="00F4163A"/>
    <w:rsid w:val="00F41C25"/>
    <w:rsid w:val="00F446B6"/>
    <w:rsid w:val="00F86092"/>
    <w:rsid w:val="00FA70D4"/>
    <w:rsid w:val="00FB0827"/>
    <w:rsid w:val="00FE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3E4F1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locked="1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locked="1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uiPriority="31" w:unhideWhenUsed="0"/>
    <w:lsdException w:name="Intense Reference" w:locked="1" w:uiPriority="32" w:unhideWhenUsed="0"/>
    <w:lsdException w:name="Book Title" w:locked="1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C2664"/>
    <w:rPr>
      <w:rFonts w:ascii="Corbel" w:hAnsi="Corbel"/>
      <w:sz w:val="22"/>
    </w:rPr>
  </w:style>
  <w:style w:type="paragraph" w:styleId="Heading1">
    <w:name w:val="heading 1"/>
    <w:aliases w:val="TRU_Subhead_Blue"/>
    <w:next w:val="Normal"/>
    <w:link w:val="Heading1Char"/>
    <w:uiPriority w:val="9"/>
    <w:semiHidden/>
    <w:qFormat/>
    <w:locked/>
    <w:rsid w:val="00352D64"/>
    <w:pPr>
      <w:keepNext/>
      <w:keepLines/>
      <w:spacing w:before="100" w:beforeAutospacing="1" w:after="120"/>
      <w:outlineLvl w:val="0"/>
    </w:pPr>
    <w:rPr>
      <w:rFonts w:ascii="Corbel" w:eastAsiaTheme="majorEastAsia" w:hAnsi="Corbel" w:cstheme="majorBidi"/>
      <w:bCs/>
      <w:color w:val="002B54"/>
      <w:sz w:val="56"/>
      <w:szCs w:val="32"/>
    </w:rPr>
  </w:style>
  <w:style w:type="paragraph" w:styleId="Heading2">
    <w:name w:val="heading 2"/>
    <w:aliases w:val="TRU_Website"/>
    <w:next w:val="Normal"/>
    <w:link w:val="Heading2Char"/>
    <w:autoRedefine/>
    <w:uiPriority w:val="9"/>
    <w:semiHidden/>
    <w:qFormat/>
    <w:locked/>
    <w:rsid w:val="00276445"/>
    <w:pPr>
      <w:keepNext/>
      <w:keepLines/>
      <w:spacing w:before="240"/>
      <w:jc w:val="center"/>
      <w:outlineLvl w:val="1"/>
    </w:pPr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locked/>
    <w:rsid w:val="007A3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0D0D" w:themeColor="text1" w:themeTint="F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A39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394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39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394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394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394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RU_Subhead_Blue Char"/>
    <w:basedOn w:val="DefaultParagraphFont"/>
    <w:link w:val="Heading1"/>
    <w:uiPriority w:val="9"/>
    <w:semiHidden/>
    <w:rsid w:val="00D93733"/>
    <w:rPr>
      <w:rFonts w:ascii="Corbel" w:eastAsiaTheme="majorEastAsia" w:hAnsi="Corbel" w:cstheme="majorBidi"/>
      <w:bCs/>
      <w:color w:val="002B54"/>
      <w:sz w:val="56"/>
      <w:szCs w:val="32"/>
    </w:rPr>
  </w:style>
  <w:style w:type="paragraph" w:customStyle="1" w:styleId="TRU-Description">
    <w:name w:val="TRU-Description"/>
    <w:link w:val="TRU-DescriptionChar"/>
    <w:qFormat/>
    <w:rsid w:val="00352D64"/>
    <w:pPr>
      <w:spacing w:after="120"/>
    </w:pPr>
    <w:rPr>
      <w:rFonts w:ascii="Corbel" w:hAnsi="Corbel"/>
      <w:color w:val="404040" w:themeColor="text1" w:themeTint="BF"/>
      <w:sz w:val="28"/>
      <w:szCs w:val="30"/>
    </w:rPr>
  </w:style>
  <w:style w:type="paragraph" w:customStyle="1" w:styleId="TRU-TitleWhite48pt">
    <w:name w:val="TRU-Title_White_48pt"/>
    <w:qFormat/>
    <w:rsid w:val="00352D64"/>
    <w:pPr>
      <w:jc w:val="center"/>
    </w:pPr>
    <w:rPr>
      <w:rFonts w:ascii="Corbel" w:hAnsi="Corbel"/>
      <w:color w:val="FFFFFF" w:themeColor="background1"/>
      <w:sz w:val="96"/>
      <w:szCs w:val="52"/>
    </w:rPr>
  </w:style>
  <w:style w:type="character" w:customStyle="1" w:styleId="Heading2Char">
    <w:name w:val="Heading 2 Char"/>
    <w:aliases w:val="TRU_Website Char"/>
    <w:basedOn w:val="DefaultParagraphFont"/>
    <w:link w:val="Heading2"/>
    <w:uiPriority w:val="9"/>
    <w:semiHidden/>
    <w:rsid w:val="00276445"/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5D5"/>
    <w:rPr>
      <w:rFonts w:ascii="Lucida Grande" w:hAnsi="Lucida Grande" w:cs="Lucida Grande"/>
      <w:sz w:val="18"/>
      <w:szCs w:val="18"/>
    </w:rPr>
  </w:style>
  <w:style w:type="paragraph" w:customStyle="1" w:styleId="TRU-Hyperlink">
    <w:name w:val="TRU-Hyperlink"/>
    <w:basedOn w:val="TRU-Description"/>
    <w:qFormat/>
    <w:rsid w:val="007A3943"/>
    <w:rPr>
      <w:color w:val="3D4B65"/>
      <w:szCs w:val="24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5D5"/>
    <w:rPr>
      <w:rFonts w:ascii="Lucida Grande" w:hAnsi="Lucida Grande" w:cs="Lucida Grande"/>
      <w:color w:val="262626" w:themeColor="text1" w:themeTint="D9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semiHidden/>
    <w:locked/>
    <w:rsid w:val="007A394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3733"/>
    <w:rPr>
      <w:rFonts w:ascii="Corbel" w:hAnsi="Corbel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semiHidden/>
    <w:locked/>
    <w:rsid w:val="007A394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locked/>
    <w:rsid w:val="007A3943"/>
    <w:rPr>
      <w:b/>
      <w:bCs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semiHidden/>
    <w:locked/>
    <w:rsid w:val="007A394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3733"/>
    <w:rPr>
      <w:rFonts w:asciiTheme="majorHAnsi" w:eastAsiaTheme="majorEastAsia" w:hAnsiTheme="majorHAnsi" w:cstheme="majorBidi"/>
      <w:color w:val="0D0D0D" w:themeColor="text1" w:themeTint="F2"/>
      <w:sz w:val="22"/>
    </w:rPr>
  </w:style>
  <w:style w:type="paragraph" w:styleId="Title">
    <w:name w:val="Title"/>
    <w:aliases w:val="TRU_WebSealWhite"/>
    <w:basedOn w:val="Normal"/>
    <w:next w:val="Normal"/>
    <w:link w:val="TitleChar"/>
    <w:uiPriority w:val="10"/>
    <w:semiHidden/>
    <w:qFormat/>
    <w:locked/>
    <w:rsid w:val="00352D64"/>
    <w:pPr>
      <w:pBdr>
        <w:bottom w:val="single" w:sz="8" w:space="4" w:color="4F81BD" w:themeColor="accent1"/>
      </w:pBdr>
      <w:contextualSpacing/>
      <w:jc w:val="center"/>
    </w:pPr>
    <w:rPr>
      <w:rFonts w:eastAsiaTheme="majorEastAsia" w:cstheme="majorBidi"/>
      <w:b/>
      <w:bCs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aliases w:val="TRU_WebSealWhite Char"/>
    <w:basedOn w:val="DefaultParagraphFont"/>
    <w:link w:val="Title"/>
    <w:uiPriority w:val="10"/>
    <w:semiHidden/>
    <w:rsid w:val="00D93733"/>
    <w:rPr>
      <w:rFonts w:ascii="Corbel" w:eastAsiaTheme="majorEastAsia" w:hAnsi="Corbel" w:cstheme="majorBidi"/>
      <w:b/>
      <w:bCs/>
      <w:color w:val="FFFFFF" w:themeColor="background1"/>
      <w:spacing w:val="5"/>
      <w:kern w:val="28"/>
      <w:sz w:val="52"/>
      <w:szCs w:val="52"/>
    </w:rPr>
  </w:style>
  <w:style w:type="paragraph" w:customStyle="1" w:styleId="TRU-HeadlineWhite">
    <w:name w:val="TRU-Headline_White"/>
    <w:basedOn w:val="TRU-DescriptionWhite"/>
    <w:rsid w:val="001E2424"/>
    <w:rPr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3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394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3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3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39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39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3943"/>
    <w:pPr>
      <w:spacing w:after="200"/>
    </w:pPr>
    <w:rPr>
      <w:rFonts w:ascii="Myriad Pro" w:hAnsi="Myriad Pro"/>
      <w:i/>
      <w:iCs/>
      <w:color w:val="1F497D" w:themeColor="text2"/>
      <w:sz w:val="18"/>
      <w:szCs w:val="18"/>
    </w:rPr>
  </w:style>
  <w:style w:type="character" w:styleId="Strong">
    <w:name w:val="Strong"/>
    <w:basedOn w:val="DefaultParagraphFont"/>
    <w:uiPriority w:val="22"/>
    <w:semiHidden/>
    <w:locked/>
    <w:rsid w:val="007A3943"/>
    <w:rPr>
      <w:b/>
      <w:bCs/>
      <w:color w:val="auto"/>
    </w:rPr>
  </w:style>
  <w:style w:type="character" w:styleId="Emphasis">
    <w:name w:val="Emphasis"/>
    <w:basedOn w:val="DefaultParagraphFont"/>
    <w:uiPriority w:val="20"/>
    <w:semiHidden/>
    <w:locked/>
    <w:rsid w:val="007A3943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7A394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3943"/>
    <w:pPr>
      <w:spacing w:before="240"/>
      <w:outlineLvl w:val="9"/>
    </w:pPr>
    <w:rPr>
      <w:rFonts w:asciiTheme="majorHAnsi" w:hAnsiTheme="majorHAnsi"/>
      <w:bCs w:val="0"/>
      <w:color w:val="365F91" w:themeColor="accent1" w:themeShade="BF"/>
      <w:sz w:val="32"/>
    </w:rPr>
  </w:style>
  <w:style w:type="paragraph" w:customStyle="1" w:styleId="TRU-HighlightBlue">
    <w:name w:val="TRU-Highlight_Blue"/>
    <w:link w:val="TRU-HighlightBlueChar"/>
    <w:qFormat/>
    <w:rsid w:val="00BA77C0"/>
    <w:pPr>
      <w:suppressAutoHyphens/>
      <w:jc w:val="center"/>
    </w:pPr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character" w:customStyle="1" w:styleId="TRU-HighlightBlueChar">
    <w:name w:val="TRU-Highlight_Blue Char"/>
    <w:basedOn w:val="DefaultParagraphFont"/>
    <w:link w:val="TRU-HighlightBlue"/>
    <w:rsid w:val="00BA77C0"/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paragraph" w:customStyle="1" w:styleId="TRU-DescriptionWhite">
    <w:name w:val="TRU-Description_White"/>
    <w:basedOn w:val="TRU-Description"/>
    <w:link w:val="TRU-DescriptionWhiteChar"/>
    <w:rsid w:val="001F7ADD"/>
    <w:rPr>
      <w:color w:val="FFFFFF" w:themeColor="background1"/>
      <w:sz w:val="22"/>
    </w:rPr>
  </w:style>
  <w:style w:type="character" w:customStyle="1" w:styleId="TRU-DescriptionChar">
    <w:name w:val="TRU-Description Char"/>
    <w:basedOn w:val="DefaultParagraphFont"/>
    <w:link w:val="TRU-Description"/>
    <w:rsid w:val="00E044FF"/>
    <w:rPr>
      <w:rFonts w:ascii="Corbel" w:hAnsi="Corbel"/>
      <w:color w:val="404040" w:themeColor="text1" w:themeTint="BF"/>
      <w:sz w:val="28"/>
      <w:szCs w:val="30"/>
    </w:rPr>
  </w:style>
  <w:style w:type="character" w:customStyle="1" w:styleId="TRU-DescriptionWhiteChar">
    <w:name w:val="TRU-Description_White Char"/>
    <w:basedOn w:val="TRU-DescriptionChar"/>
    <w:link w:val="TRU-DescriptionWhite"/>
    <w:rsid w:val="001F7ADD"/>
    <w:rPr>
      <w:rFonts w:ascii="Corbel" w:hAnsi="Corbel"/>
      <w:color w:val="FFFFFF" w:themeColor="background1"/>
      <w:sz w:val="22"/>
      <w:szCs w:val="30"/>
    </w:rPr>
  </w:style>
  <w:style w:type="paragraph" w:customStyle="1" w:styleId="TRU-HeadlineBlue">
    <w:name w:val="TRU-Headline_Blue"/>
    <w:basedOn w:val="Heading1"/>
    <w:rsid w:val="001E2424"/>
    <w:rPr>
      <w:sz w:val="36"/>
    </w:rPr>
  </w:style>
  <w:style w:type="paragraph" w:customStyle="1" w:styleId="TRU-WebURL">
    <w:name w:val="TRU-WebURL"/>
    <w:basedOn w:val="Heading2"/>
    <w:rsid w:val="00276445"/>
  </w:style>
  <w:style w:type="paragraph" w:styleId="Header">
    <w:name w:val="header"/>
    <w:basedOn w:val="Normal"/>
    <w:link w:val="Head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097"/>
    <w:rPr>
      <w:rFonts w:ascii="Corbel" w:hAnsi="Corbel"/>
      <w:sz w:val="22"/>
    </w:rPr>
  </w:style>
  <w:style w:type="paragraph" w:styleId="Footer">
    <w:name w:val="footer"/>
    <w:basedOn w:val="Normal"/>
    <w:link w:val="Foot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097"/>
    <w:rPr>
      <w:rFonts w:ascii="Corbel" w:hAnsi="Corbel"/>
      <w:sz w:val="22"/>
    </w:rPr>
  </w:style>
  <w:style w:type="paragraph" w:customStyle="1" w:styleId="BasicParagraph">
    <w:name w:val="[Basic Paragraph]"/>
    <w:basedOn w:val="Normal"/>
    <w:uiPriority w:val="99"/>
    <w:rsid w:val="00A135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locked="1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locked="1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uiPriority="31" w:unhideWhenUsed="0"/>
    <w:lsdException w:name="Intense Reference" w:locked="1" w:uiPriority="32" w:unhideWhenUsed="0"/>
    <w:lsdException w:name="Book Title" w:locked="1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C2664"/>
    <w:rPr>
      <w:rFonts w:ascii="Corbel" w:hAnsi="Corbel"/>
      <w:sz w:val="22"/>
    </w:rPr>
  </w:style>
  <w:style w:type="paragraph" w:styleId="Heading1">
    <w:name w:val="heading 1"/>
    <w:aliases w:val="TRU_Subhead_Blue"/>
    <w:next w:val="Normal"/>
    <w:link w:val="Heading1Char"/>
    <w:uiPriority w:val="9"/>
    <w:semiHidden/>
    <w:qFormat/>
    <w:locked/>
    <w:rsid w:val="00352D64"/>
    <w:pPr>
      <w:keepNext/>
      <w:keepLines/>
      <w:spacing w:before="100" w:beforeAutospacing="1" w:after="120"/>
      <w:outlineLvl w:val="0"/>
    </w:pPr>
    <w:rPr>
      <w:rFonts w:ascii="Corbel" w:eastAsiaTheme="majorEastAsia" w:hAnsi="Corbel" w:cstheme="majorBidi"/>
      <w:bCs/>
      <w:color w:val="002B54"/>
      <w:sz w:val="56"/>
      <w:szCs w:val="32"/>
    </w:rPr>
  </w:style>
  <w:style w:type="paragraph" w:styleId="Heading2">
    <w:name w:val="heading 2"/>
    <w:aliases w:val="TRU_Website"/>
    <w:next w:val="Normal"/>
    <w:link w:val="Heading2Char"/>
    <w:autoRedefine/>
    <w:uiPriority w:val="9"/>
    <w:semiHidden/>
    <w:qFormat/>
    <w:locked/>
    <w:rsid w:val="00276445"/>
    <w:pPr>
      <w:keepNext/>
      <w:keepLines/>
      <w:spacing w:before="240"/>
      <w:jc w:val="center"/>
      <w:outlineLvl w:val="1"/>
    </w:pPr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locked/>
    <w:rsid w:val="007A3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0D0D" w:themeColor="text1" w:themeTint="F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A39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394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39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394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394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394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RU_Subhead_Blue Char"/>
    <w:basedOn w:val="DefaultParagraphFont"/>
    <w:link w:val="Heading1"/>
    <w:uiPriority w:val="9"/>
    <w:semiHidden/>
    <w:rsid w:val="00D93733"/>
    <w:rPr>
      <w:rFonts w:ascii="Corbel" w:eastAsiaTheme="majorEastAsia" w:hAnsi="Corbel" w:cstheme="majorBidi"/>
      <w:bCs/>
      <w:color w:val="002B54"/>
      <w:sz w:val="56"/>
      <w:szCs w:val="32"/>
    </w:rPr>
  </w:style>
  <w:style w:type="paragraph" w:customStyle="1" w:styleId="TRU-Description">
    <w:name w:val="TRU-Description"/>
    <w:link w:val="TRU-DescriptionChar"/>
    <w:qFormat/>
    <w:rsid w:val="00352D64"/>
    <w:pPr>
      <w:spacing w:after="120"/>
    </w:pPr>
    <w:rPr>
      <w:rFonts w:ascii="Corbel" w:hAnsi="Corbel"/>
      <w:color w:val="404040" w:themeColor="text1" w:themeTint="BF"/>
      <w:sz w:val="28"/>
      <w:szCs w:val="30"/>
    </w:rPr>
  </w:style>
  <w:style w:type="paragraph" w:customStyle="1" w:styleId="TRU-TitleWhite48pt">
    <w:name w:val="TRU-Title_White_48pt"/>
    <w:qFormat/>
    <w:rsid w:val="00352D64"/>
    <w:pPr>
      <w:jc w:val="center"/>
    </w:pPr>
    <w:rPr>
      <w:rFonts w:ascii="Corbel" w:hAnsi="Corbel"/>
      <w:color w:val="FFFFFF" w:themeColor="background1"/>
      <w:sz w:val="96"/>
      <w:szCs w:val="52"/>
    </w:rPr>
  </w:style>
  <w:style w:type="character" w:customStyle="1" w:styleId="Heading2Char">
    <w:name w:val="Heading 2 Char"/>
    <w:aliases w:val="TRU_Website Char"/>
    <w:basedOn w:val="DefaultParagraphFont"/>
    <w:link w:val="Heading2"/>
    <w:uiPriority w:val="9"/>
    <w:semiHidden/>
    <w:rsid w:val="00276445"/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5D5"/>
    <w:rPr>
      <w:rFonts w:ascii="Lucida Grande" w:hAnsi="Lucida Grande" w:cs="Lucida Grande"/>
      <w:sz w:val="18"/>
      <w:szCs w:val="18"/>
    </w:rPr>
  </w:style>
  <w:style w:type="paragraph" w:customStyle="1" w:styleId="TRU-Hyperlink">
    <w:name w:val="TRU-Hyperlink"/>
    <w:basedOn w:val="TRU-Description"/>
    <w:qFormat/>
    <w:rsid w:val="007A3943"/>
    <w:rPr>
      <w:color w:val="3D4B65"/>
      <w:szCs w:val="24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5D5"/>
    <w:rPr>
      <w:rFonts w:ascii="Lucida Grande" w:hAnsi="Lucida Grande" w:cs="Lucida Grande"/>
      <w:color w:val="262626" w:themeColor="text1" w:themeTint="D9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semiHidden/>
    <w:locked/>
    <w:rsid w:val="007A394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3733"/>
    <w:rPr>
      <w:rFonts w:ascii="Corbel" w:hAnsi="Corbel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semiHidden/>
    <w:locked/>
    <w:rsid w:val="007A394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locked/>
    <w:rsid w:val="007A3943"/>
    <w:rPr>
      <w:b/>
      <w:bCs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semiHidden/>
    <w:locked/>
    <w:rsid w:val="007A394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3733"/>
    <w:rPr>
      <w:rFonts w:asciiTheme="majorHAnsi" w:eastAsiaTheme="majorEastAsia" w:hAnsiTheme="majorHAnsi" w:cstheme="majorBidi"/>
      <w:color w:val="0D0D0D" w:themeColor="text1" w:themeTint="F2"/>
      <w:sz w:val="22"/>
    </w:rPr>
  </w:style>
  <w:style w:type="paragraph" w:styleId="Title">
    <w:name w:val="Title"/>
    <w:aliases w:val="TRU_WebSealWhite"/>
    <w:basedOn w:val="Normal"/>
    <w:next w:val="Normal"/>
    <w:link w:val="TitleChar"/>
    <w:uiPriority w:val="10"/>
    <w:semiHidden/>
    <w:qFormat/>
    <w:locked/>
    <w:rsid w:val="00352D64"/>
    <w:pPr>
      <w:pBdr>
        <w:bottom w:val="single" w:sz="8" w:space="4" w:color="4F81BD" w:themeColor="accent1"/>
      </w:pBdr>
      <w:contextualSpacing/>
      <w:jc w:val="center"/>
    </w:pPr>
    <w:rPr>
      <w:rFonts w:eastAsiaTheme="majorEastAsia" w:cstheme="majorBidi"/>
      <w:b/>
      <w:bCs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aliases w:val="TRU_WebSealWhite Char"/>
    <w:basedOn w:val="DefaultParagraphFont"/>
    <w:link w:val="Title"/>
    <w:uiPriority w:val="10"/>
    <w:semiHidden/>
    <w:rsid w:val="00D93733"/>
    <w:rPr>
      <w:rFonts w:ascii="Corbel" w:eastAsiaTheme="majorEastAsia" w:hAnsi="Corbel" w:cstheme="majorBidi"/>
      <w:b/>
      <w:bCs/>
      <w:color w:val="FFFFFF" w:themeColor="background1"/>
      <w:spacing w:val="5"/>
      <w:kern w:val="28"/>
      <w:sz w:val="52"/>
      <w:szCs w:val="52"/>
    </w:rPr>
  </w:style>
  <w:style w:type="paragraph" w:customStyle="1" w:styleId="TRU-HeadlineWhite">
    <w:name w:val="TRU-Headline_White"/>
    <w:basedOn w:val="TRU-DescriptionWhite"/>
    <w:rsid w:val="001E2424"/>
    <w:rPr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3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394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3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3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39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39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3943"/>
    <w:pPr>
      <w:spacing w:after="200"/>
    </w:pPr>
    <w:rPr>
      <w:rFonts w:ascii="Myriad Pro" w:hAnsi="Myriad Pro"/>
      <w:i/>
      <w:iCs/>
      <w:color w:val="1F497D" w:themeColor="text2"/>
      <w:sz w:val="18"/>
      <w:szCs w:val="18"/>
    </w:rPr>
  </w:style>
  <w:style w:type="character" w:styleId="Strong">
    <w:name w:val="Strong"/>
    <w:basedOn w:val="DefaultParagraphFont"/>
    <w:uiPriority w:val="22"/>
    <w:semiHidden/>
    <w:locked/>
    <w:rsid w:val="007A3943"/>
    <w:rPr>
      <w:b/>
      <w:bCs/>
      <w:color w:val="auto"/>
    </w:rPr>
  </w:style>
  <w:style w:type="character" w:styleId="Emphasis">
    <w:name w:val="Emphasis"/>
    <w:basedOn w:val="DefaultParagraphFont"/>
    <w:uiPriority w:val="20"/>
    <w:semiHidden/>
    <w:locked/>
    <w:rsid w:val="007A3943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7A394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3943"/>
    <w:pPr>
      <w:spacing w:before="240"/>
      <w:outlineLvl w:val="9"/>
    </w:pPr>
    <w:rPr>
      <w:rFonts w:asciiTheme="majorHAnsi" w:hAnsiTheme="majorHAnsi"/>
      <w:bCs w:val="0"/>
      <w:color w:val="365F91" w:themeColor="accent1" w:themeShade="BF"/>
      <w:sz w:val="32"/>
    </w:rPr>
  </w:style>
  <w:style w:type="paragraph" w:customStyle="1" w:styleId="TRU-HighlightBlue">
    <w:name w:val="TRU-Highlight_Blue"/>
    <w:link w:val="TRU-HighlightBlueChar"/>
    <w:qFormat/>
    <w:rsid w:val="00BA77C0"/>
    <w:pPr>
      <w:suppressAutoHyphens/>
      <w:jc w:val="center"/>
    </w:pPr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character" w:customStyle="1" w:styleId="TRU-HighlightBlueChar">
    <w:name w:val="TRU-Highlight_Blue Char"/>
    <w:basedOn w:val="DefaultParagraphFont"/>
    <w:link w:val="TRU-HighlightBlue"/>
    <w:rsid w:val="00BA77C0"/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paragraph" w:customStyle="1" w:styleId="TRU-DescriptionWhite">
    <w:name w:val="TRU-Description_White"/>
    <w:basedOn w:val="TRU-Description"/>
    <w:link w:val="TRU-DescriptionWhiteChar"/>
    <w:rsid w:val="001F7ADD"/>
    <w:rPr>
      <w:color w:val="FFFFFF" w:themeColor="background1"/>
      <w:sz w:val="22"/>
    </w:rPr>
  </w:style>
  <w:style w:type="character" w:customStyle="1" w:styleId="TRU-DescriptionChar">
    <w:name w:val="TRU-Description Char"/>
    <w:basedOn w:val="DefaultParagraphFont"/>
    <w:link w:val="TRU-Description"/>
    <w:rsid w:val="00E044FF"/>
    <w:rPr>
      <w:rFonts w:ascii="Corbel" w:hAnsi="Corbel"/>
      <w:color w:val="404040" w:themeColor="text1" w:themeTint="BF"/>
      <w:sz w:val="28"/>
      <w:szCs w:val="30"/>
    </w:rPr>
  </w:style>
  <w:style w:type="character" w:customStyle="1" w:styleId="TRU-DescriptionWhiteChar">
    <w:name w:val="TRU-Description_White Char"/>
    <w:basedOn w:val="TRU-DescriptionChar"/>
    <w:link w:val="TRU-DescriptionWhite"/>
    <w:rsid w:val="001F7ADD"/>
    <w:rPr>
      <w:rFonts w:ascii="Corbel" w:hAnsi="Corbel"/>
      <w:color w:val="FFFFFF" w:themeColor="background1"/>
      <w:sz w:val="22"/>
      <w:szCs w:val="30"/>
    </w:rPr>
  </w:style>
  <w:style w:type="paragraph" w:customStyle="1" w:styleId="TRU-HeadlineBlue">
    <w:name w:val="TRU-Headline_Blue"/>
    <w:basedOn w:val="Heading1"/>
    <w:rsid w:val="001E2424"/>
    <w:rPr>
      <w:sz w:val="36"/>
    </w:rPr>
  </w:style>
  <w:style w:type="paragraph" w:customStyle="1" w:styleId="TRU-WebURL">
    <w:name w:val="TRU-WebURL"/>
    <w:basedOn w:val="Heading2"/>
    <w:rsid w:val="00276445"/>
  </w:style>
  <w:style w:type="paragraph" w:styleId="Header">
    <w:name w:val="header"/>
    <w:basedOn w:val="Normal"/>
    <w:link w:val="Head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097"/>
    <w:rPr>
      <w:rFonts w:ascii="Corbel" w:hAnsi="Corbel"/>
      <w:sz w:val="22"/>
    </w:rPr>
  </w:style>
  <w:style w:type="paragraph" w:styleId="Footer">
    <w:name w:val="footer"/>
    <w:basedOn w:val="Normal"/>
    <w:link w:val="Foot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097"/>
    <w:rPr>
      <w:rFonts w:ascii="Corbel" w:hAnsi="Corbel"/>
      <w:sz w:val="22"/>
    </w:rPr>
  </w:style>
  <w:style w:type="paragraph" w:customStyle="1" w:styleId="BasicParagraph">
    <w:name w:val="[Basic Paragraph]"/>
    <w:basedOn w:val="Normal"/>
    <w:uiPriority w:val="99"/>
    <w:rsid w:val="00A135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emf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rhoeff\Desktop\TRU_Templates\WORD\RackCard_Template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A09ACF-90EC-8C45-8303-BF190DDEB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\Users\sverhoeff\Desktop\TRU_Templates\WORD\RackCard_Template1.dotx</Template>
  <TotalTime>17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Amanda Johnson</cp:lastModifiedBy>
  <cp:revision>6</cp:revision>
  <cp:lastPrinted>2016-11-07T23:26:00Z</cp:lastPrinted>
  <dcterms:created xsi:type="dcterms:W3CDTF">2016-11-07T23:32:00Z</dcterms:created>
  <dcterms:modified xsi:type="dcterms:W3CDTF">2016-11-10T18:24:00Z</dcterms:modified>
</cp:coreProperties>
</file>