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96BDA" w14:textId="053B8167" w:rsidR="00E60080" w:rsidRDefault="00A24023" w:rsidP="00914C3C">
      <w:pPr>
        <w:pStyle w:val="TRU-DescriptionWhite"/>
        <w:rPr>
          <w:noProof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81791" behindDoc="1" locked="0" layoutInCell="1" allowOverlap="1" wp14:anchorId="584715BB" wp14:editId="5F19DF5A">
            <wp:simplePos x="0" y="0"/>
            <wp:positionH relativeFrom="page">
              <wp:posOffset>348615</wp:posOffset>
            </wp:positionH>
            <wp:positionV relativeFrom="page">
              <wp:posOffset>315595</wp:posOffset>
            </wp:positionV>
            <wp:extent cx="7066800" cy="542201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2571394_28ab95c742_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r="6937" b="24"/>
                    <a:stretch/>
                  </pic:blipFill>
                  <pic:spPr bwMode="auto">
                    <a:xfrm>
                      <a:off x="0" y="0"/>
                      <a:ext cx="7088346" cy="543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F2">
        <w:rPr>
          <w:noProof/>
          <w:lang w:val="en-CA" w:eastAsia="en-CA"/>
        </w:rPr>
        <w:softHyphen/>
      </w:r>
    </w:p>
    <w:bookmarkStart w:id="0" w:name="_GoBack"/>
    <w:p w14:paraId="7FFB5725" w14:textId="748AA07B" w:rsidR="00B47DCE" w:rsidRPr="00867723" w:rsidRDefault="00867723" w:rsidP="00BA77C0">
      <w:r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CBE6B" wp14:editId="75CE42CD">
                <wp:simplePos x="0" y="0"/>
                <wp:positionH relativeFrom="page">
                  <wp:posOffset>971550</wp:posOffset>
                </wp:positionH>
                <wp:positionV relativeFrom="page">
                  <wp:posOffset>7200900</wp:posOffset>
                </wp:positionV>
                <wp:extent cx="0" cy="927100"/>
                <wp:effectExtent l="0" t="0" r="254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6.5pt,567pt" to="76.5pt,64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" strokecolor="#004255" strokeweight="2pt">
                <w10:wrap anchorx="page" anchory="page"/>
              </v:line>
            </w:pict>
          </mc:Fallback>
        </mc:AlternateContent>
      </w:r>
      <w:r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2A253523">
                <wp:simplePos x="0" y="0"/>
                <wp:positionH relativeFrom="page">
                  <wp:posOffset>914400</wp:posOffset>
                </wp:positionH>
                <wp:positionV relativeFrom="page">
                  <wp:posOffset>4486275</wp:posOffset>
                </wp:positionV>
                <wp:extent cx="6082665" cy="1571625"/>
                <wp:effectExtent l="0" t="0" r="0" b="31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6911B88A" w:rsidR="009F04F2" w:rsidRPr="00223261" w:rsidRDefault="009F04F2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96"/>
                                <w:szCs w:val="96"/>
                              </w:rPr>
                            </w:pPr>
                            <w:r w:rsidRPr="00223261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96"/>
                                <w:szCs w:val="96"/>
                              </w:rPr>
                              <w:t>Title</w:t>
                            </w:r>
                          </w:p>
                          <w:p w14:paraId="67E179BF" w14:textId="500878A4" w:rsidR="009F04F2" w:rsidRPr="00223261" w:rsidRDefault="009F04F2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2326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1in;margin-top:353.25pt;width:478.95pt;height:1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" filled="f" stroked="f">
                <v:textbox>
                  <w:txbxContent>
                    <w:p w14:paraId="527D921A" w14:textId="6911B88A" w:rsidR="00D83851" w:rsidRPr="00223261" w:rsidRDefault="00D83851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8C01B"/>
                          <w:sz w:val="96"/>
                          <w:szCs w:val="96"/>
                        </w:rPr>
                      </w:pPr>
                      <w:r w:rsidRPr="00223261">
                        <w:rPr>
                          <w:rFonts w:ascii="Arial" w:hAnsi="Arial" w:cs="Arial"/>
                          <w:b/>
                          <w:bCs/>
                          <w:color w:val="F8C01B"/>
                          <w:sz w:val="96"/>
                          <w:szCs w:val="96"/>
                        </w:rPr>
                        <w:t>Title</w:t>
                      </w:r>
                    </w:p>
                    <w:p w14:paraId="67E179BF" w14:textId="500878A4" w:rsidR="00D83851" w:rsidRPr="00223261" w:rsidRDefault="00D83851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23261">
                        <w:rPr>
                          <w:rFonts w:ascii="Arial" w:hAnsi="Arial" w:cs="Arial"/>
                          <w:bCs/>
                          <w:color w:val="FFFFFF" w:themeColor="background1"/>
                          <w:sz w:val="56"/>
                          <w:szCs w:val="56"/>
                        </w:rPr>
                        <w:t>Subhead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23261"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D76314E" wp14:editId="484E5F27">
                <wp:simplePos x="0" y="0"/>
                <wp:positionH relativeFrom="page">
                  <wp:posOffset>342900</wp:posOffset>
                </wp:positionH>
                <wp:positionV relativeFrom="page">
                  <wp:posOffset>4343400</wp:posOffset>
                </wp:positionV>
                <wp:extent cx="7091045" cy="2286000"/>
                <wp:effectExtent l="50800" t="25400" r="46355" b="76200"/>
                <wp:wrapThrough wrapText="bothSides">
                  <wp:wrapPolygon edited="0">
                    <wp:start x="-155" y="-240"/>
                    <wp:lineTo x="-155" y="22080"/>
                    <wp:lineTo x="21664" y="22080"/>
                    <wp:lineTo x="21664" y="-240"/>
                    <wp:lineTo x="-155" y="-24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045" cy="2286000"/>
                        </a:xfrm>
                        <a:prstGeom prst="rect">
                          <a:avLst/>
                        </a:prstGeom>
                        <a:solidFill>
                          <a:srgbClr val="001E2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pt;margin-top:342pt;width:558.35pt;height:180pt;z-index:25168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" fillcolor="#001e28" stroked="f">
                <v:fill opacity="49087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B3D18"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F9CDEC" wp14:editId="42410A98">
                <wp:simplePos x="0" y="0"/>
                <wp:positionH relativeFrom="page">
                  <wp:posOffset>933450</wp:posOffset>
                </wp:positionH>
                <wp:positionV relativeFrom="page">
                  <wp:posOffset>5829300</wp:posOffset>
                </wp:positionV>
                <wp:extent cx="4095750" cy="8356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91158" w14:textId="77777777" w:rsidR="009F04F2" w:rsidRPr="00AB3D18" w:rsidRDefault="009F04F2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B3D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Date </w:t>
                            </w:r>
                            <w:r w:rsidRPr="00AB3D1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Time</w:t>
                            </w:r>
                          </w:p>
                          <w:p w14:paraId="66A8B57A" w14:textId="689B4065" w:rsidR="009F04F2" w:rsidRPr="00223261" w:rsidRDefault="009F04F2" w:rsidP="0058770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326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73.5pt;margin-top:459pt;width:322.5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" filled="f" stroked="f">
                <v:textbox>
                  <w:txbxContent>
                    <w:p w14:paraId="3D791158" w14:textId="77777777" w:rsidR="00D83851" w:rsidRPr="00AB3D18" w:rsidRDefault="00D83851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B3D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Date </w:t>
                      </w:r>
                      <w:r w:rsidRPr="00AB3D1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Time</w:t>
                      </w:r>
                    </w:p>
                    <w:p w14:paraId="66A8B57A" w14:textId="689B4065" w:rsidR="00D83851" w:rsidRPr="00223261" w:rsidRDefault="00D83851" w:rsidP="0058770B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326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Place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3D18"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50ACC7E0">
                <wp:simplePos x="0" y="0"/>
                <wp:positionH relativeFrom="page">
                  <wp:posOffset>914400</wp:posOffset>
                </wp:positionH>
                <wp:positionV relativeFrom="page">
                  <wp:posOffset>8694420</wp:posOffset>
                </wp:positionV>
                <wp:extent cx="4457700" cy="10210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9F04F2" w:rsidRPr="00AB3D18" w:rsidRDefault="009F04F2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</w:rPr>
                            </w:pPr>
                            <w:r w:rsidRPr="00AB3D18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</w:rPr>
                              <w:t>Contact Information</w:t>
                            </w:r>
                          </w:p>
                          <w:p w14:paraId="1DDE3E77" w14:textId="77777777" w:rsidR="009F04F2" w:rsidRPr="00867723" w:rsidRDefault="009F04F2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18"/>
                                <w:szCs w:val="18"/>
                              </w:rPr>
                            </w:pPr>
                            <w:r w:rsidRPr="00867723">
                              <w:rPr>
                                <w:rFonts w:ascii="Arial" w:hAnsi="Arial" w:cs="Arial"/>
                                <w:color w:val="81806E"/>
                                <w:sz w:val="18"/>
                                <w:szCs w:val="18"/>
                              </w:rPr>
                              <w:t>Department / School / Faculty</w:t>
                            </w:r>
                          </w:p>
                          <w:p w14:paraId="507E838E" w14:textId="77777777" w:rsidR="009F04F2" w:rsidRPr="00AB3D18" w:rsidRDefault="009F04F2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B3D18">
                              <w:rPr>
                                <w:rFonts w:ascii="Arial" w:hAnsi="Arial" w:cs="Arial"/>
                                <w:color w:val="004255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AB3D18">
                              <w:rPr>
                                <w:rFonts w:ascii="Arial" w:hAnsi="Arial" w:cs="Arial"/>
                                <w:color w:val="004255"/>
                                <w:sz w:val="44"/>
                                <w:szCs w:val="44"/>
                              </w:rPr>
                              <w:t>/</w:t>
                            </w:r>
                            <w:r w:rsidRPr="00AB3D1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  <w:t>website</w:t>
                            </w:r>
                          </w:p>
                          <w:p w14:paraId="2089C29E" w14:textId="77777777" w:rsidR="009F04F2" w:rsidRPr="00344816" w:rsidRDefault="009F04F2" w:rsidP="00233692">
                            <w:pPr>
                              <w:pStyle w:val="TRU-HeadlineWhite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1980FD53" w14:textId="77777777" w:rsidR="009F04F2" w:rsidRPr="00344816" w:rsidRDefault="009F04F2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in;margin-top:684.6pt;width:351pt;height:80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" filled="f" stroked="f">
                <v:textbox>
                  <w:txbxContent>
                    <w:p w14:paraId="56588B20" w14:textId="77777777" w:rsidR="00D83851" w:rsidRPr="00AB3D18" w:rsidRDefault="00D83851" w:rsidP="0023369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</w:rPr>
                      </w:pPr>
                      <w:r w:rsidRPr="00AB3D18">
                        <w:rPr>
                          <w:rFonts w:ascii="Arial" w:hAnsi="Arial" w:cs="Arial"/>
                          <w:b/>
                          <w:bCs/>
                          <w:color w:val="002A54"/>
                        </w:rPr>
                        <w:t>Contact Information</w:t>
                      </w:r>
                    </w:p>
                    <w:p w14:paraId="1DDE3E77" w14:textId="77777777" w:rsidR="00D83851" w:rsidRPr="00867723" w:rsidRDefault="00D83851" w:rsidP="0023369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18"/>
                          <w:szCs w:val="18"/>
                        </w:rPr>
                      </w:pPr>
                      <w:r w:rsidRPr="00867723">
                        <w:rPr>
                          <w:rFonts w:ascii="Arial" w:hAnsi="Arial" w:cs="Arial"/>
                          <w:color w:val="81806E"/>
                          <w:sz w:val="18"/>
                          <w:szCs w:val="18"/>
                        </w:rPr>
                        <w:t>Department / School / Faculty</w:t>
                      </w:r>
                    </w:p>
                    <w:p w14:paraId="507E838E" w14:textId="77777777" w:rsidR="00D83851" w:rsidRPr="00AB3D18" w:rsidRDefault="00D83851" w:rsidP="0023369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  <w:proofErr w:type="gramStart"/>
                      <w:r w:rsidRPr="00AB3D18">
                        <w:rPr>
                          <w:rFonts w:ascii="Arial" w:hAnsi="Arial" w:cs="Arial"/>
                          <w:color w:val="004255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AB3D18">
                        <w:rPr>
                          <w:rFonts w:ascii="Arial" w:hAnsi="Arial" w:cs="Arial"/>
                          <w:color w:val="004255"/>
                          <w:sz w:val="44"/>
                          <w:szCs w:val="44"/>
                        </w:rPr>
                        <w:t>/</w:t>
                      </w:r>
                      <w:r w:rsidRPr="00AB3D18"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  <w:t>website</w:t>
                      </w:r>
                    </w:p>
                    <w:p w14:paraId="2089C29E" w14:textId="77777777" w:rsidR="00D83851" w:rsidRPr="00344816" w:rsidRDefault="00D83851" w:rsidP="00233692">
                      <w:pPr>
                        <w:pStyle w:val="TRU-HeadlineWhite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1980FD53" w14:textId="77777777" w:rsidR="00D83851" w:rsidRPr="00344816" w:rsidRDefault="00D83851" w:rsidP="0023369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3D18" w:rsidRPr="00AB3D1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0B332" wp14:editId="3091A245">
                <wp:simplePos x="0" y="0"/>
                <wp:positionH relativeFrom="page">
                  <wp:posOffset>1143000</wp:posOffset>
                </wp:positionH>
                <wp:positionV relativeFrom="page">
                  <wp:posOffset>7086600</wp:posOffset>
                </wp:positionV>
                <wp:extent cx="4572000" cy="1371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0D251" w14:textId="77777777" w:rsidR="009F04F2" w:rsidRPr="00D83851" w:rsidRDefault="009F04F2" w:rsidP="00D150BE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2"/>
                                <w:szCs w:val="22"/>
                              </w:rPr>
                            </w:pPr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2"/>
                                <w:szCs w:val="22"/>
                              </w:rPr>
                              <w:t>Description</w:t>
                            </w:r>
                          </w:p>
                          <w:p w14:paraId="34C9105C" w14:textId="554C96BC" w:rsidR="009F04F2" w:rsidRPr="00D83851" w:rsidRDefault="009F04F2" w:rsidP="00D150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Evelessita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culparum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voluptam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eseroreiunt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landus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laborestrum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con nus quam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fugianda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doluptate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iur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enemporatur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autatit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explige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ndaectesti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consedit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hario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mi,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conet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dolupta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ssitati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oreiusa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sinum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facerorias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magnam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rest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andant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Apernat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iaection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paria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nitis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>aborro</w:t>
                            </w:r>
                            <w:proofErr w:type="spellEnd"/>
                            <w:r w:rsidRPr="00D8385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90pt;margin-top:558pt;width:5in;height:10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" filled="f" stroked="f">
                <v:textbox>
                  <w:txbxContent>
                    <w:p w14:paraId="1440D251" w14:textId="77777777" w:rsidR="00D83851" w:rsidRPr="00D83851" w:rsidRDefault="00D83851" w:rsidP="00D150BE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22"/>
                          <w:szCs w:val="22"/>
                        </w:rPr>
                      </w:pPr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 w:val="22"/>
                          <w:szCs w:val="22"/>
                        </w:rPr>
                        <w:t>Description</w:t>
                      </w:r>
                    </w:p>
                    <w:p w14:paraId="34C9105C" w14:textId="554C96BC" w:rsidR="00D83851" w:rsidRPr="00D83851" w:rsidRDefault="00D83851" w:rsidP="00D150BE">
                      <w:pPr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</w:pP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Evelessita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culparum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,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voluptam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,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eseroreiunt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landus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vent.Nat</w:t>
                      </w:r>
                      <w:proofErr w:type="spellEnd"/>
                      <w:proofErr w:type="gram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laborestrum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con nus quam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fugianda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doluptate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iur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aut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aut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enemporatur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autatit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,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quat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explige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ndaectesti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consedit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hario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mi,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conet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dolupta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ssitati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oreiusa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sinum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facerorias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ad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ut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magnam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rest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andant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.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Apernat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iaection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paria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de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nitis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  <w:proofErr w:type="spellStart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>aborro</w:t>
                      </w:r>
                      <w:proofErr w:type="spellEnd"/>
                      <w:r w:rsidRPr="00D83851">
                        <w:rPr>
                          <w:rFonts w:ascii="Arial" w:hAnsi="Arial" w:cs="Arial"/>
                          <w:b/>
                          <w:bCs/>
                          <w:color w:val="004255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3D18" w:rsidRPr="00AB3D18">
        <w:rPr>
          <w:noProof/>
          <w:vertAlign w:val="subscript"/>
        </w:rPr>
        <w:drawing>
          <wp:anchor distT="0" distB="0" distL="114300" distR="114300" simplePos="0" relativeHeight="251688960" behindDoc="0" locked="0" layoutInCell="1" allowOverlap="1" wp14:anchorId="34095F1C" wp14:editId="6F50F3F5">
            <wp:simplePos x="0" y="0"/>
            <wp:positionH relativeFrom="page">
              <wp:posOffset>5486400</wp:posOffset>
            </wp:positionH>
            <wp:positionV relativeFrom="page">
              <wp:posOffset>8915400</wp:posOffset>
            </wp:positionV>
            <wp:extent cx="1567180" cy="582295"/>
            <wp:effectExtent l="0" t="0" r="7620" b="1905"/>
            <wp:wrapThrough wrapText="bothSides">
              <wp:wrapPolygon edited="0">
                <wp:start x="0" y="0"/>
                <wp:lineTo x="0" y="16017"/>
                <wp:lineTo x="1400" y="20728"/>
                <wp:lineTo x="4201" y="20728"/>
                <wp:lineTo x="21355" y="19786"/>
                <wp:lineTo x="21355" y="0"/>
                <wp:lineTo x="630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_Left_PMS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61">
        <w:rPr>
          <w:vertAlign w:val="subscript"/>
        </w:rPr>
        <w:softHyphen/>
      </w:r>
      <w:r w:rsidR="00D83851">
        <w:rPr>
          <w:vertAlign w:val="subscript"/>
        </w:rPr>
        <w:softHyphen/>
      </w:r>
    </w:p>
    <w:bookmarkEnd w:id="0"/>
    <w:sectPr w:rsidR="00B47DCE" w:rsidRPr="00867723" w:rsidSect="00820CF8">
      <w:pgSz w:w="12240" w:h="1584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129D1" w14:textId="77777777" w:rsidR="009F04F2" w:rsidRDefault="009F04F2" w:rsidP="00BC2907">
      <w:r>
        <w:separator/>
      </w:r>
    </w:p>
  </w:endnote>
  <w:endnote w:type="continuationSeparator" w:id="0">
    <w:p w14:paraId="4AE02C54" w14:textId="77777777" w:rsidR="009F04F2" w:rsidRDefault="009F04F2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13FEF" w14:textId="77777777" w:rsidR="009F04F2" w:rsidRDefault="009F04F2" w:rsidP="00BC2907">
      <w:r>
        <w:separator/>
      </w:r>
    </w:p>
  </w:footnote>
  <w:footnote w:type="continuationSeparator" w:id="0">
    <w:p w14:paraId="7703E5FB" w14:textId="77777777" w:rsidR="009F04F2" w:rsidRDefault="009F04F2" w:rsidP="00BC2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A509F"/>
    <w:rsid w:val="001E2424"/>
    <w:rsid w:val="001F7ADD"/>
    <w:rsid w:val="00223261"/>
    <w:rsid w:val="00233692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44816"/>
    <w:rsid w:val="00352D64"/>
    <w:rsid w:val="00375C01"/>
    <w:rsid w:val="00380BF8"/>
    <w:rsid w:val="003F214D"/>
    <w:rsid w:val="004051A3"/>
    <w:rsid w:val="004B69F9"/>
    <w:rsid w:val="004E1A09"/>
    <w:rsid w:val="004F6441"/>
    <w:rsid w:val="005576EF"/>
    <w:rsid w:val="0057291E"/>
    <w:rsid w:val="00575759"/>
    <w:rsid w:val="00575C90"/>
    <w:rsid w:val="00584A24"/>
    <w:rsid w:val="0058770B"/>
    <w:rsid w:val="00596487"/>
    <w:rsid w:val="005B3FAB"/>
    <w:rsid w:val="005D0AF4"/>
    <w:rsid w:val="006E3561"/>
    <w:rsid w:val="007845D5"/>
    <w:rsid w:val="007A3943"/>
    <w:rsid w:val="007F172D"/>
    <w:rsid w:val="00820CF8"/>
    <w:rsid w:val="008543D6"/>
    <w:rsid w:val="00867723"/>
    <w:rsid w:val="00872003"/>
    <w:rsid w:val="008C3BFA"/>
    <w:rsid w:val="008D70A4"/>
    <w:rsid w:val="008E2981"/>
    <w:rsid w:val="008F4188"/>
    <w:rsid w:val="00910B08"/>
    <w:rsid w:val="00914C3C"/>
    <w:rsid w:val="00923CC6"/>
    <w:rsid w:val="00950B9A"/>
    <w:rsid w:val="0099664E"/>
    <w:rsid w:val="009F04F2"/>
    <w:rsid w:val="00A1352F"/>
    <w:rsid w:val="00A24023"/>
    <w:rsid w:val="00A9050E"/>
    <w:rsid w:val="00AA2C77"/>
    <w:rsid w:val="00AB3D18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A337C"/>
    <w:rsid w:val="00CD32E4"/>
    <w:rsid w:val="00CE7DE1"/>
    <w:rsid w:val="00D04F4B"/>
    <w:rsid w:val="00D150BE"/>
    <w:rsid w:val="00D3032C"/>
    <w:rsid w:val="00D332A6"/>
    <w:rsid w:val="00D43F34"/>
    <w:rsid w:val="00D5300D"/>
    <w:rsid w:val="00D73C89"/>
    <w:rsid w:val="00D83851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322098-D09D-5943-8E1E-CC9C30D5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18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Amanda Johnson</cp:lastModifiedBy>
  <cp:revision>6</cp:revision>
  <dcterms:created xsi:type="dcterms:W3CDTF">2016-11-07T23:54:00Z</dcterms:created>
  <dcterms:modified xsi:type="dcterms:W3CDTF">2016-11-10T16:51:00Z</dcterms:modified>
</cp:coreProperties>
</file>