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B5725" w14:textId="3CC63E04" w:rsidR="00B47DCE" w:rsidRPr="00C326DD" w:rsidRDefault="00EE3FE1" w:rsidP="00BA77C0">
      <w:r>
        <w:rPr>
          <w:noProof/>
        </w:rPr>
        <w:drawing>
          <wp:anchor distT="0" distB="0" distL="114300" distR="114300" simplePos="0" relativeHeight="251695104" behindDoc="1" locked="0" layoutInCell="1" allowOverlap="1" wp14:anchorId="6D2563EA" wp14:editId="4923C09F">
            <wp:simplePos x="0" y="0"/>
            <wp:positionH relativeFrom="column">
              <wp:posOffset>0</wp:posOffset>
            </wp:positionH>
            <wp:positionV relativeFrom="paragraph">
              <wp:posOffset>2228215</wp:posOffset>
            </wp:positionV>
            <wp:extent cx="4704080" cy="22301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4657230_6af893abb5_o_L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2" b="17079"/>
                    <a:stretch/>
                  </pic:blipFill>
                  <pic:spPr bwMode="auto">
                    <a:xfrm>
                      <a:off x="0" y="0"/>
                      <a:ext cx="470408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98176" behindDoc="1" locked="0" layoutInCell="1" allowOverlap="1" wp14:anchorId="3EF3782B" wp14:editId="1C45F3C0">
            <wp:simplePos x="0" y="0"/>
            <wp:positionH relativeFrom="column">
              <wp:posOffset>6350</wp:posOffset>
            </wp:positionH>
            <wp:positionV relativeFrom="paragraph">
              <wp:posOffset>4550012</wp:posOffset>
            </wp:positionV>
            <wp:extent cx="4690110" cy="312674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ingPRINT_48of84_L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126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6128" behindDoc="1" locked="0" layoutInCell="1" allowOverlap="1" wp14:anchorId="37FB3BAA" wp14:editId="48673A3B">
            <wp:simplePos x="0" y="0"/>
            <wp:positionH relativeFrom="column">
              <wp:posOffset>-635</wp:posOffset>
            </wp:positionH>
            <wp:positionV relativeFrom="paragraph">
              <wp:posOffset>-260006</wp:posOffset>
            </wp:positionV>
            <wp:extent cx="4701620" cy="2419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51626354_14d155ef28_o_L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7894" r="20" b="14925"/>
                    <a:stretch/>
                  </pic:blipFill>
                  <pic:spPr bwMode="auto">
                    <a:xfrm>
                      <a:off x="0" y="0"/>
                      <a:ext cx="4701620" cy="24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80">
        <w:rPr>
          <w:noProof/>
        </w:rPr>
        <w:drawing>
          <wp:anchor distT="0" distB="0" distL="114300" distR="114300" simplePos="0" relativeHeight="251697152" behindDoc="1" locked="0" layoutInCell="1" allowOverlap="1" wp14:anchorId="71C7D7A6" wp14:editId="4DA0A63B">
            <wp:simplePos x="0" y="0"/>
            <wp:positionH relativeFrom="column">
              <wp:posOffset>4815205</wp:posOffset>
            </wp:positionH>
            <wp:positionV relativeFrom="paragraph">
              <wp:posOffset>-276225</wp:posOffset>
            </wp:positionV>
            <wp:extent cx="4561200" cy="14859593"/>
            <wp:effectExtent l="0" t="0" r="1143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1_L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5" r="23404"/>
                    <a:stretch/>
                  </pic:blipFill>
                  <pic:spPr bwMode="auto">
                    <a:xfrm>
                      <a:off x="0" y="0"/>
                      <a:ext cx="4621577" cy="1505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94">
        <w:rPr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269A42BB" wp14:editId="1CC5CC22">
                <wp:simplePos x="0" y="0"/>
                <wp:positionH relativeFrom="page">
                  <wp:posOffset>5143500</wp:posOffset>
                </wp:positionH>
                <wp:positionV relativeFrom="page">
                  <wp:posOffset>342900</wp:posOffset>
                </wp:positionV>
                <wp:extent cx="4584700" cy="14846300"/>
                <wp:effectExtent l="50800" t="25400" r="63500" b="88900"/>
                <wp:wrapThrough wrapText="bothSides">
                  <wp:wrapPolygon edited="0">
                    <wp:start x="-239" y="-37"/>
                    <wp:lineTo x="-239" y="21692"/>
                    <wp:lineTo x="21780" y="21692"/>
                    <wp:lineTo x="21780" y="-37"/>
                    <wp:lineTo x="-239" y="-37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14846300"/>
                        </a:xfrm>
                        <a:prstGeom prst="rect">
                          <a:avLst/>
                        </a:prstGeom>
                        <a:solidFill>
                          <a:srgbClr val="001E28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05pt;margin-top:27pt;width:361pt;height:1169pt;z-index:251685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" fillcolor="#001e28" stroked="f">
                <v:fill opacity="46003f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EF2E80">
        <w:rPr>
          <w:noProof/>
        </w:rPr>
        <w:drawing>
          <wp:anchor distT="0" distB="0" distL="114300" distR="114300" simplePos="0" relativeHeight="251694080" behindDoc="0" locked="0" layoutInCell="1" allowOverlap="1" wp14:anchorId="5E861890" wp14:editId="13CADFB7">
            <wp:simplePos x="0" y="0"/>
            <wp:positionH relativeFrom="page">
              <wp:posOffset>6555740</wp:posOffset>
            </wp:positionH>
            <wp:positionV relativeFrom="page">
              <wp:posOffset>13694410</wp:posOffset>
            </wp:positionV>
            <wp:extent cx="2181225" cy="807085"/>
            <wp:effectExtent l="0" t="0" r="3175" b="5715"/>
            <wp:wrapThrough wrapText="bothSides">
              <wp:wrapPolygon edited="0">
                <wp:start x="0" y="0"/>
                <wp:lineTo x="0" y="17674"/>
                <wp:lineTo x="2012" y="21073"/>
                <wp:lineTo x="4024" y="21073"/>
                <wp:lineTo x="21380" y="19714"/>
                <wp:lineTo x="21380" y="13596"/>
                <wp:lineTo x="16098" y="10876"/>
                <wp:lineTo x="21380" y="6118"/>
                <wp:lineTo x="21128" y="680"/>
                <wp:lineTo x="578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_Left_REV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A6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35B6DDDC">
                <wp:simplePos x="0" y="0"/>
                <wp:positionH relativeFrom="column">
                  <wp:posOffset>5309234</wp:posOffset>
                </wp:positionH>
                <wp:positionV relativeFrom="paragraph">
                  <wp:posOffset>2697480</wp:posOffset>
                </wp:positionV>
                <wp:extent cx="1270" cy="7660640"/>
                <wp:effectExtent l="50800" t="25400" r="74930" b="863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7660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05pt,212.4pt" to="418.15pt,81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 w:rsidR="00AA6A6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56808E01">
                <wp:simplePos x="0" y="0"/>
                <wp:positionH relativeFrom="column">
                  <wp:posOffset>5545455</wp:posOffset>
                </wp:positionH>
                <wp:positionV relativeFrom="paragraph">
                  <wp:posOffset>2580640</wp:posOffset>
                </wp:positionV>
                <wp:extent cx="3084195" cy="86918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869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DA85B" w14:textId="2FAA8B56" w:rsidR="00D13680" w:rsidRPr="00A33BC1" w:rsidRDefault="00D13680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Evelessita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culparum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voluptam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eseroreiunt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landus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laborestrum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con nus quam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fugianda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doluptate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iur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BB57739" w14:textId="77777777" w:rsidR="00D13680" w:rsidRPr="00A33BC1" w:rsidRDefault="00D13680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D1D8E8B" w14:textId="0B0075D7" w:rsidR="00D13680" w:rsidRPr="00A33BC1" w:rsidRDefault="00D13680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031073E5" w14:textId="77777777" w:rsidR="00D13680" w:rsidRDefault="00D13680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D38675C" w14:textId="37E1F96F" w:rsidR="00D13680" w:rsidRPr="00A33BC1" w:rsidRDefault="00D13680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</w:p>
                          <w:p w14:paraId="31F23188" w14:textId="27A86AA8" w:rsidR="00D13680" w:rsidRPr="00A33BC1" w:rsidRDefault="00D13680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6.65pt;margin-top:203.2pt;width:242.85pt;height:68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" filled="f" stroked="f">
                <v:textbox>
                  <w:txbxContent>
                    <w:p w14:paraId="340DA85B" w14:textId="2FAA8B56" w:rsidR="00D13680" w:rsidRPr="00A33BC1" w:rsidRDefault="00D13680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</w:pP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Evelessita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culparum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voluptam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eseroreiunt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landus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vent.Nat</w:t>
                      </w:r>
                      <w:proofErr w:type="spellEnd"/>
                      <w:proofErr w:type="gram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laborestrum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con nus quam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fugianda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doluptate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iur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.</w:t>
                      </w:r>
                    </w:p>
                    <w:p w14:paraId="2BB57739" w14:textId="77777777" w:rsidR="00D13680" w:rsidRPr="00A33BC1" w:rsidRDefault="00D13680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D1D8E8B" w14:textId="0B0075D7" w:rsidR="00D13680" w:rsidRPr="00A33BC1" w:rsidRDefault="00D13680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Description</w:t>
                      </w:r>
                    </w:p>
                    <w:p w14:paraId="031073E5" w14:textId="77777777" w:rsidR="00D13680" w:rsidRDefault="00D13680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D38675C" w14:textId="37E1F96F" w:rsidR="00D13680" w:rsidRPr="00A33BC1" w:rsidRDefault="00D13680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</w:p>
                    <w:p w14:paraId="31F23188" w14:textId="27A86AA8" w:rsidR="00D13680" w:rsidRPr="00A33BC1" w:rsidRDefault="00D13680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A6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56A032E2">
                <wp:simplePos x="0" y="0"/>
                <wp:positionH relativeFrom="column">
                  <wp:posOffset>388620</wp:posOffset>
                </wp:positionH>
                <wp:positionV relativeFrom="paragraph">
                  <wp:posOffset>8298180</wp:posOffset>
                </wp:positionV>
                <wp:extent cx="4234815" cy="3423920"/>
                <wp:effectExtent l="0" t="0" r="0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342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D13680" w:rsidRPr="00A33BC1" w:rsidRDefault="00D13680" w:rsidP="00AA6A6F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  <w:t>Title</w:t>
                            </w:r>
                          </w:p>
                          <w:p w14:paraId="28909A6E" w14:textId="77777777" w:rsidR="00D13680" w:rsidRPr="00A33BC1" w:rsidRDefault="00D13680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96"/>
                                <w:szCs w:val="96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96"/>
                                <w:szCs w:val="96"/>
                              </w:rPr>
                              <w:t>Date</w:t>
                            </w:r>
                          </w:p>
                          <w:p w14:paraId="4E813E0F" w14:textId="77777777" w:rsidR="00D13680" w:rsidRPr="00A33BC1" w:rsidRDefault="00D13680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6AC8C7"/>
                                <w:sz w:val="72"/>
                                <w:szCs w:val="72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6AC8C7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0937081F" w14:textId="4F36A5F5" w:rsidR="00D13680" w:rsidRPr="00A33BC1" w:rsidRDefault="00D13680" w:rsidP="00AA6A6F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6AC8C7"/>
                                <w:sz w:val="72"/>
                                <w:szCs w:val="72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0.6pt;margin-top:653.4pt;width:333.45pt;height:26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" filled="f" stroked="f">
                <v:textbox>
                  <w:txbxContent>
                    <w:p w14:paraId="039FE7E9" w14:textId="113160A9" w:rsidR="00E57F36" w:rsidRPr="00A33BC1" w:rsidRDefault="00E57F36" w:rsidP="00AA6A6F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  <w:t>Title</w:t>
                      </w:r>
                    </w:p>
                    <w:p w14:paraId="28909A6E" w14:textId="77777777" w:rsidR="00E57F36" w:rsidRPr="00A33BC1" w:rsidRDefault="00E57F36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6AC8C7"/>
                          <w:sz w:val="96"/>
                          <w:szCs w:val="96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6AC8C7"/>
                          <w:sz w:val="96"/>
                          <w:szCs w:val="96"/>
                        </w:rPr>
                        <w:t>Date</w:t>
                      </w:r>
                    </w:p>
                    <w:p w14:paraId="4E813E0F" w14:textId="77777777" w:rsidR="00E57F36" w:rsidRPr="00A33BC1" w:rsidRDefault="00E57F36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6AC8C7"/>
                          <w:sz w:val="72"/>
                          <w:szCs w:val="72"/>
                        </w:rPr>
                      </w:pPr>
                      <w:r w:rsidRPr="00A33BC1">
                        <w:rPr>
                          <w:rFonts w:ascii="Arial" w:hAnsi="Arial" w:cs="Arial"/>
                          <w:color w:val="6AC8C7"/>
                          <w:sz w:val="72"/>
                          <w:szCs w:val="72"/>
                        </w:rPr>
                        <w:t>Time</w:t>
                      </w:r>
                    </w:p>
                    <w:p w14:paraId="0937081F" w14:textId="4F36A5F5" w:rsidR="00E57F36" w:rsidRPr="00A33BC1" w:rsidRDefault="00E57F36" w:rsidP="00AA6A6F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A33BC1">
                        <w:rPr>
                          <w:rFonts w:ascii="Arial" w:hAnsi="Arial" w:cs="Arial"/>
                          <w:color w:val="6AC8C7"/>
                          <w:sz w:val="72"/>
                          <w:szCs w:val="72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A6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2CA0678C">
                <wp:simplePos x="0" y="0"/>
                <wp:positionH relativeFrom="column">
                  <wp:posOffset>398145</wp:posOffset>
                </wp:positionH>
                <wp:positionV relativeFrom="paragraph">
                  <wp:posOffset>12301220</wp:posOffset>
                </wp:positionV>
                <wp:extent cx="3543300" cy="18237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D13680" w:rsidRPr="00A33BC1" w:rsidRDefault="00D13680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790D4584" w14:textId="77777777" w:rsidR="00D13680" w:rsidRPr="00A33BC1" w:rsidRDefault="00D13680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</w:pPr>
                          </w:p>
                          <w:p w14:paraId="4E1F22E0" w14:textId="77777777" w:rsidR="00D13680" w:rsidRPr="00A33BC1" w:rsidRDefault="00D13680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B89D746" w14:textId="77777777" w:rsidR="00D13680" w:rsidRPr="00A33BC1" w:rsidRDefault="00D13680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004255"/>
                                <w:sz w:val="73"/>
                                <w:szCs w:val="73"/>
                              </w:rPr>
                              <w:t>tru.ca/</w:t>
                            </w: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1214617D" w14:textId="77777777" w:rsidR="00D13680" w:rsidRPr="00A33BC1" w:rsidRDefault="00D13680" w:rsidP="00AA6A6F">
                            <w:pPr>
                              <w:pStyle w:val="TRU-HeadlineWhite"/>
                              <w:jc w:val="both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D13680" w:rsidRPr="00A33BC1" w:rsidRDefault="00D13680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8" type="#_x0000_t202" style="position:absolute;margin-left:31.35pt;margin-top:968.6pt;width:279pt;height:14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" filled="f" stroked="f">
                <v:textbox>
                  <w:txbxContent>
                    <w:p w14:paraId="58CD1157" w14:textId="77777777" w:rsidR="00E57F36" w:rsidRPr="00A33BC1" w:rsidRDefault="00E57F36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  <w:t>Contact Information</w:t>
                      </w:r>
                    </w:p>
                    <w:p w14:paraId="790D4584" w14:textId="77777777" w:rsidR="00E57F36" w:rsidRPr="00A33BC1" w:rsidRDefault="00E57F36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</w:pPr>
                    </w:p>
                    <w:p w14:paraId="4E1F22E0" w14:textId="77777777" w:rsidR="00E57F36" w:rsidRPr="00A33BC1" w:rsidRDefault="00E57F36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A33BC1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B89D746" w14:textId="77777777" w:rsidR="00E57F36" w:rsidRPr="00A33BC1" w:rsidRDefault="00E57F36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</w:pPr>
                      <w:r w:rsidRPr="00A33BC1">
                        <w:rPr>
                          <w:rFonts w:ascii="Arial" w:hAnsi="Arial" w:cs="Arial"/>
                          <w:color w:val="004255"/>
                          <w:sz w:val="73"/>
                          <w:szCs w:val="73"/>
                        </w:rPr>
                        <w:t>tru.ca/</w:t>
                      </w:r>
                      <w:r w:rsidRPr="00A33BC1"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  <w:t>website</w:t>
                      </w:r>
                    </w:p>
                    <w:p w14:paraId="1214617D" w14:textId="77777777" w:rsidR="00E57F36" w:rsidRPr="00A33BC1" w:rsidRDefault="00E57F36" w:rsidP="00AA6A6F">
                      <w:pPr>
                        <w:pStyle w:val="TRU-HeadlineWhite"/>
                        <w:jc w:val="both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E57F36" w:rsidRPr="00A33BC1" w:rsidRDefault="00E57F36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7DCE" w:rsidRPr="00C326DD" w:rsidSect="007845D5">
      <w:headerReference w:type="default" r:id="rId14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F3DE9" w14:textId="77777777" w:rsidR="00D13680" w:rsidRDefault="00D13680" w:rsidP="00BC2907">
      <w:r>
        <w:separator/>
      </w:r>
    </w:p>
  </w:endnote>
  <w:endnote w:type="continuationSeparator" w:id="0">
    <w:p w14:paraId="5006511B" w14:textId="77777777" w:rsidR="00D13680" w:rsidRDefault="00D13680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0CD98" w14:textId="77777777" w:rsidR="00D13680" w:rsidRDefault="00D13680" w:rsidP="00BC2907">
      <w:r>
        <w:separator/>
      </w:r>
    </w:p>
  </w:footnote>
  <w:footnote w:type="continuationSeparator" w:id="0">
    <w:p w14:paraId="29441109" w14:textId="77777777" w:rsidR="00D13680" w:rsidRDefault="00D13680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7C461" w14:textId="2CCC58FA" w:rsidR="00D13680" w:rsidRDefault="00D1368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44294"/>
    <w:rsid w:val="00352D64"/>
    <w:rsid w:val="00375C01"/>
    <w:rsid w:val="00380BF8"/>
    <w:rsid w:val="003F214D"/>
    <w:rsid w:val="004051A3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E3561"/>
    <w:rsid w:val="00722F78"/>
    <w:rsid w:val="007845D5"/>
    <w:rsid w:val="007A3943"/>
    <w:rsid w:val="007F172D"/>
    <w:rsid w:val="008543D6"/>
    <w:rsid w:val="00872003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33BC1"/>
    <w:rsid w:val="00A826B4"/>
    <w:rsid w:val="00A9050E"/>
    <w:rsid w:val="00AA2C77"/>
    <w:rsid w:val="00AA6A6F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018"/>
    <w:rsid w:val="00D04F4B"/>
    <w:rsid w:val="00D13680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DD3618"/>
    <w:rsid w:val="00E044FF"/>
    <w:rsid w:val="00E11EC6"/>
    <w:rsid w:val="00E42D2F"/>
    <w:rsid w:val="00E57F36"/>
    <w:rsid w:val="00E60080"/>
    <w:rsid w:val="00E66440"/>
    <w:rsid w:val="00E71153"/>
    <w:rsid w:val="00E85E4A"/>
    <w:rsid w:val="00E87074"/>
    <w:rsid w:val="00EA42CF"/>
    <w:rsid w:val="00EC19B0"/>
    <w:rsid w:val="00ED23F7"/>
    <w:rsid w:val="00ED79AF"/>
    <w:rsid w:val="00EE3FE1"/>
    <w:rsid w:val="00EF2E80"/>
    <w:rsid w:val="00F4163A"/>
    <w:rsid w:val="00F41C25"/>
    <w:rsid w:val="00F446B6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em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39DA79-883B-2C46-99B9-70AF340F2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13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Amanda Johnson</cp:lastModifiedBy>
  <cp:revision>5</cp:revision>
  <cp:lastPrinted>2016-11-07T23:26:00Z</cp:lastPrinted>
  <dcterms:created xsi:type="dcterms:W3CDTF">2016-11-07T23:26:00Z</dcterms:created>
  <dcterms:modified xsi:type="dcterms:W3CDTF">2016-11-10T18:07:00Z</dcterms:modified>
</cp:coreProperties>
</file>