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96BDA" w14:textId="0ECB32A8" w:rsidR="00E60080" w:rsidRDefault="000C7DAC" w:rsidP="00914C3C">
      <w:pPr>
        <w:pStyle w:val="TRU-DescriptionWhite"/>
        <w:rPr>
          <w:noProof/>
          <w:lang w:val="en-CA" w:eastAsia="en-CA"/>
        </w:rPr>
      </w:pPr>
      <w:r>
        <w:rPr>
          <w:noProof/>
        </w:rPr>
        <w:drawing>
          <wp:anchor distT="0" distB="0" distL="114300" distR="114300" simplePos="0" relativeHeight="251681791" behindDoc="1" locked="0" layoutInCell="1" allowOverlap="1" wp14:anchorId="584715BB" wp14:editId="7A747EB0">
            <wp:simplePos x="0" y="0"/>
            <wp:positionH relativeFrom="page">
              <wp:posOffset>337820</wp:posOffset>
            </wp:positionH>
            <wp:positionV relativeFrom="page">
              <wp:posOffset>354965</wp:posOffset>
            </wp:positionV>
            <wp:extent cx="9399600" cy="90984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62571394_28ab95c742_o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3" r="19365"/>
                    <a:stretch/>
                  </pic:blipFill>
                  <pic:spPr bwMode="auto">
                    <a:xfrm>
                      <a:off x="0" y="0"/>
                      <a:ext cx="9464198" cy="9160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B5725" w14:textId="4A5A8C75" w:rsidR="00B47DCE" w:rsidRPr="00C326DD" w:rsidRDefault="000F378D" w:rsidP="00BA77C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6814A4" wp14:editId="43459227">
                <wp:simplePos x="0" y="0"/>
                <wp:positionH relativeFrom="page">
                  <wp:posOffset>1257300</wp:posOffset>
                </wp:positionH>
                <wp:positionV relativeFrom="page">
                  <wp:posOffset>13601700</wp:posOffset>
                </wp:positionV>
                <wp:extent cx="3657600" cy="1366520"/>
                <wp:effectExtent l="0" t="0" r="0" b="508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36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88B20" w14:textId="77777777" w:rsidR="006D2E8A" w:rsidRPr="00233692" w:rsidRDefault="006D2E8A" w:rsidP="00233692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0"/>
                                <w:szCs w:val="40"/>
                              </w:rPr>
                            </w:pPr>
                            <w:r w:rsidRPr="00233692"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40"/>
                                <w:szCs w:val="40"/>
                              </w:rPr>
                              <w:t>Contact Information</w:t>
                            </w:r>
                          </w:p>
                          <w:p w14:paraId="1DDE3E77" w14:textId="77777777" w:rsidR="006D2E8A" w:rsidRPr="00233692" w:rsidRDefault="006D2E8A" w:rsidP="0023369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81806E"/>
                                <w:sz w:val="28"/>
                                <w:szCs w:val="28"/>
                              </w:rPr>
                            </w:pPr>
                            <w:r w:rsidRPr="00233692">
                              <w:rPr>
                                <w:rFonts w:ascii="Arial" w:hAnsi="Arial" w:cs="Arial"/>
                                <w:color w:val="81806E"/>
                                <w:sz w:val="28"/>
                                <w:szCs w:val="28"/>
                              </w:rPr>
                              <w:t>Department / School / Faculty</w:t>
                            </w:r>
                          </w:p>
                          <w:p w14:paraId="507E838E" w14:textId="77777777" w:rsidR="006D2E8A" w:rsidRPr="00233692" w:rsidRDefault="006D2E8A" w:rsidP="00233692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70"/>
                                <w:szCs w:val="70"/>
                              </w:rPr>
                            </w:pPr>
                            <w:proofErr w:type="gramStart"/>
                            <w:r w:rsidRPr="00233692">
                              <w:rPr>
                                <w:rFonts w:ascii="Arial" w:hAnsi="Arial" w:cs="Arial"/>
                                <w:color w:val="004255"/>
                                <w:sz w:val="70"/>
                                <w:szCs w:val="70"/>
                              </w:rPr>
                              <w:t>tru.ca</w:t>
                            </w:r>
                            <w:proofErr w:type="gramEnd"/>
                            <w:r w:rsidRPr="00233692">
                              <w:rPr>
                                <w:rFonts w:ascii="Arial" w:hAnsi="Arial" w:cs="Arial"/>
                                <w:color w:val="004255"/>
                                <w:sz w:val="70"/>
                                <w:szCs w:val="70"/>
                              </w:rPr>
                              <w:t>/</w:t>
                            </w:r>
                            <w:r w:rsidRPr="00233692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70"/>
                                <w:szCs w:val="70"/>
                              </w:rPr>
                              <w:t>website</w:t>
                            </w:r>
                          </w:p>
                          <w:p w14:paraId="2089C29E" w14:textId="77777777" w:rsidR="006D2E8A" w:rsidRPr="00344816" w:rsidRDefault="006D2E8A" w:rsidP="00233692">
                            <w:pPr>
                              <w:pStyle w:val="TRU-HeadlineWhite"/>
                              <w:rPr>
                                <w:rFonts w:ascii="Arial" w:hAnsi="Arial" w:cs="Arial"/>
                                <w:color w:val="004255"/>
                              </w:rPr>
                            </w:pPr>
                          </w:p>
                          <w:p w14:paraId="1980FD53" w14:textId="77777777" w:rsidR="006D2E8A" w:rsidRPr="00344816" w:rsidRDefault="006D2E8A" w:rsidP="00233692">
                            <w:pPr>
                              <w:pStyle w:val="BasicParagraph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99pt;margin-top:1071pt;width:4in;height:107.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" filled="f" stroked="f">
                <v:textbox>
                  <w:txbxContent>
                    <w:p w14:paraId="56588B20" w14:textId="77777777" w:rsidR="005B3FAB" w:rsidRPr="00233692" w:rsidRDefault="005B3FAB" w:rsidP="00233692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2A54"/>
                          <w:sz w:val="40"/>
                          <w:szCs w:val="40"/>
                        </w:rPr>
                      </w:pPr>
                      <w:r w:rsidRPr="00233692">
                        <w:rPr>
                          <w:rFonts w:ascii="Arial" w:hAnsi="Arial" w:cs="Arial"/>
                          <w:b/>
                          <w:bCs/>
                          <w:color w:val="002A54"/>
                          <w:sz w:val="40"/>
                          <w:szCs w:val="40"/>
                        </w:rPr>
                        <w:t>Contact Information</w:t>
                      </w:r>
                    </w:p>
                    <w:p w14:paraId="1DDE3E77" w14:textId="77777777" w:rsidR="005B3FAB" w:rsidRPr="00233692" w:rsidRDefault="005B3FAB" w:rsidP="00233692">
                      <w:pPr>
                        <w:pStyle w:val="BasicParagraph"/>
                        <w:rPr>
                          <w:rFonts w:ascii="Arial" w:hAnsi="Arial" w:cs="Arial"/>
                          <w:color w:val="81806E"/>
                          <w:sz w:val="28"/>
                          <w:szCs w:val="28"/>
                        </w:rPr>
                      </w:pPr>
                      <w:r w:rsidRPr="00233692">
                        <w:rPr>
                          <w:rFonts w:ascii="Arial" w:hAnsi="Arial" w:cs="Arial"/>
                          <w:color w:val="81806E"/>
                          <w:sz w:val="28"/>
                          <w:szCs w:val="28"/>
                        </w:rPr>
                        <w:t>Department / School / Faculty</w:t>
                      </w:r>
                    </w:p>
                    <w:p w14:paraId="507E838E" w14:textId="77777777" w:rsidR="005B3FAB" w:rsidRPr="00233692" w:rsidRDefault="005B3FAB" w:rsidP="00233692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4255"/>
                          <w:sz w:val="70"/>
                          <w:szCs w:val="70"/>
                        </w:rPr>
                      </w:pPr>
                      <w:proofErr w:type="gramStart"/>
                      <w:r w:rsidRPr="00233692">
                        <w:rPr>
                          <w:rFonts w:ascii="Arial" w:hAnsi="Arial" w:cs="Arial"/>
                          <w:color w:val="004255"/>
                          <w:sz w:val="70"/>
                          <w:szCs w:val="70"/>
                        </w:rPr>
                        <w:t>tru.ca</w:t>
                      </w:r>
                      <w:proofErr w:type="gramEnd"/>
                      <w:r w:rsidRPr="00233692">
                        <w:rPr>
                          <w:rFonts w:ascii="Arial" w:hAnsi="Arial" w:cs="Arial"/>
                          <w:color w:val="004255"/>
                          <w:sz w:val="70"/>
                          <w:szCs w:val="70"/>
                        </w:rPr>
                        <w:t>/</w:t>
                      </w:r>
                      <w:r w:rsidRPr="00233692">
                        <w:rPr>
                          <w:rFonts w:ascii="Arial" w:hAnsi="Arial" w:cs="Arial"/>
                          <w:b/>
                          <w:bCs/>
                          <w:color w:val="004255"/>
                          <w:sz w:val="70"/>
                          <w:szCs w:val="70"/>
                        </w:rPr>
                        <w:t>website</w:t>
                      </w:r>
                    </w:p>
                    <w:p w14:paraId="2089C29E" w14:textId="77777777" w:rsidR="005B3FAB" w:rsidRPr="00344816" w:rsidRDefault="005B3FAB" w:rsidP="00233692">
                      <w:pPr>
                        <w:pStyle w:val="TRU-HeadlineWhite"/>
                        <w:rPr>
                          <w:rFonts w:ascii="Arial" w:hAnsi="Arial" w:cs="Arial"/>
                          <w:color w:val="004255"/>
                        </w:rPr>
                      </w:pPr>
                    </w:p>
                    <w:p w14:paraId="1980FD53" w14:textId="77777777" w:rsidR="005B3FAB" w:rsidRPr="00344816" w:rsidRDefault="005B3FAB" w:rsidP="00233692">
                      <w:pPr>
                        <w:pStyle w:val="BasicParagraph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33692">
        <w:rPr>
          <w:noProof/>
        </w:rPr>
        <w:drawing>
          <wp:anchor distT="0" distB="0" distL="114300" distR="114300" simplePos="0" relativeHeight="251688960" behindDoc="0" locked="0" layoutInCell="1" allowOverlap="1" wp14:anchorId="34095F1C" wp14:editId="504F341B">
            <wp:simplePos x="0" y="0"/>
            <wp:positionH relativeFrom="page">
              <wp:posOffset>6922135</wp:posOffset>
            </wp:positionH>
            <wp:positionV relativeFrom="page">
              <wp:posOffset>13804900</wp:posOffset>
            </wp:positionV>
            <wp:extent cx="2362200" cy="878205"/>
            <wp:effectExtent l="0" t="0" r="0" b="10795"/>
            <wp:wrapThrough wrapText="bothSides">
              <wp:wrapPolygon edited="0">
                <wp:start x="232" y="0"/>
                <wp:lineTo x="0" y="625"/>
                <wp:lineTo x="0" y="16243"/>
                <wp:lineTo x="1161" y="19991"/>
                <wp:lineTo x="2090" y="21241"/>
                <wp:lineTo x="3948" y="21241"/>
                <wp:lineTo x="21368" y="19367"/>
                <wp:lineTo x="21368" y="13744"/>
                <wp:lineTo x="16026" y="9996"/>
                <wp:lineTo x="21368" y="6247"/>
                <wp:lineTo x="21135" y="625"/>
                <wp:lineTo x="5574" y="0"/>
                <wp:lineTo x="232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_Left_PMS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69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E0B332" wp14:editId="363E46DD">
                <wp:simplePos x="0" y="0"/>
                <wp:positionH relativeFrom="page">
                  <wp:posOffset>1428750</wp:posOffset>
                </wp:positionH>
                <wp:positionV relativeFrom="page">
                  <wp:posOffset>11201400</wp:posOffset>
                </wp:positionV>
                <wp:extent cx="4629150" cy="2743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0D251" w14:textId="77777777" w:rsidR="006D2E8A" w:rsidRPr="00344816" w:rsidRDefault="006D2E8A" w:rsidP="00D150BE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</w:pPr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Description</w:t>
                            </w:r>
                          </w:p>
                          <w:p w14:paraId="34C9105C" w14:textId="554C96BC" w:rsidR="006D2E8A" w:rsidRPr="00344816" w:rsidRDefault="006D2E8A" w:rsidP="00D150BE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Evelessita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culparum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voluptam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eseroreiunt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landus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laborestrum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con nus quam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fugianda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doluptate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iur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enemporatur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autatit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quat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explige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ndaectesti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consedit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hario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mi,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conet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dolupta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ssitati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oreiusa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sinum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facerorias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ad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magnam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rest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andant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Apernat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iaection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paria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nitis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>aborro</w:t>
                            </w:r>
                            <w:proofErr w:type="spellEnd"/>
                            <w:r w:rsidRPr="00344816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112.5pt;margin-top:882pt;width:364.5pt;height:3in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" filled="f" stroked="f">
                <v:textbox>
                  <w:txbxContent>
                    <w:p w14:paraId="1440D251" w14:textId="77777777" w:rsidR="005B3FAB" w:rsidRPr="00344816" w:rsidRDefault="005B3FAB" w:rsidP="00D150BE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</w:pPr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Description</w:t>
                      </w:r>
                    </w:p>
                    <w:p w14:paraId="34C9105C" w14:textId="554C96BC" w:rsidR="005B3FAB" w:rsidRPr="00344816" w:rsidRDefault="005B3FAB" w:rsidP="00D150BE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Evelessita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culparum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voluptam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eseroreiunt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landus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proofErr w:type="gram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vent.Nat</w:t>
                      </w:r>
                      <w:proofErr w:type="spellEnd"/>
                      <w:proofErr w:type="gram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laborestrum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con nus quam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fugianda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doluptate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iur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enemporatur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autatit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quat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explige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ndaectesti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consedit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hario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mi,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conet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dolupta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ssitati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oreiusa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sinum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facerorias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ad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magnam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rest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andant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Apernat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iaection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paria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de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nitis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>aborro</w:t>
                      </w:r>
                      <w:proofErr w:type="spellEnd"/>
                      <w:r w:rsidRPr="00344816">
                        <w:rPr>
                          <w:rFonts w:ascii="Arial" w:hAnsi="Arial" w:cs="Arial"/>
                          <w:b/>
                          <w:bCs/>
                          <w:color w:val="004255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3369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ECBE6B" wp14:editId="664F389E">
                <wp:simplePos x="0" y="0"/>
                <wp:positionH relativeFrom="page">
                  <wp:posOffset>1308735</wp:posOffset>
                </wp:positionH>
                <wp:positionV relativeFrom="page">
                  <wp:posOffset>11300460</wp:posOffset>
                </wp:positionV>
                <wp:extent cx="1905" cy="1742440"/>
                <wp:effectExtent l="0" t="0" r="48895" b="3556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1742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425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03.05pt,889.8pt" to="103.2pt,102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" strokecolor="#004255" strokeweight="2pt">
                <w10:wrap anchorx="page" anchory="page"/>
              </v:line>
            </w:pict>
          </mc:Fallback>
        </mc:AlternateContent>
      </w:r>
      <w:r w:rsidR="00233692"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0D76314E" wp14:editId="3DAE0546">
                <wp:simplePos x="0" y="0"/>
                <wp:positionH relativeFrom="page">
                  <wp:posOffset>342900</wp:posOffset>
                </wp:positionH>
                <wp:positionV relativeFrom="page">
                  <wp:posOffset>7099300</wp:posOffset>
                </wp:positionV>
                <wp:extent cx="9376410" cy="3759200"/>
                <wp:effectExtent l="50800" t="25400" r="46990" b="76200"/>
                <wp:wrapThrough wrapText="bothSides">
                  <wp:wrapPolygon edited="0">
                    <wp:start x="-117" y="-146"/>
                    <wp:lineTo x="-117" y="21892"/>
                    <wp:lineTo x="21650" y="21892"/>
                    <wp:lineTo x="21650" y="-146"/>
                    <wp:lineTo x="-117" y="-146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6410" cy="3759200"/>
                        </a:xfrm>
                        <a:prstGeom prst="rect">
                          <a:avLst/>
                        </a:prstGeom>
                        <a:solidFill>
                          <a:srgbClr val="001E28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7pt;margin-top:559pt;width:738.3pt;height:296pt;z-index:25168281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" fillcolor="#001e28" stroked="f">
                <v:fill opacity="49087f"/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23369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F9CDEC" wp14:editId="5A771B45">
                <wp:simplePos x="0" y="0"/>
                <wp:positionH relativeFrom="page">
                  <wp:posOffset>1188720</wp:posOffset>
                </wp:positionH>
                <wp:positionV relativeFrom="page">
                  <wp:posOffset>9738360</wp:posOffset>
                </wp:positionV>
                <wp:extent cx="6172200" cy="12598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91158" w14:textId="77777777" w:rsidR="006D2E8A" w:rsidRPr="00233692" w:rsidRDefault="006D2E8A" w:rsidP="0058770B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3369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Date </w:t>
                            </w:r>
                            <w:r w:rsidRPr="00233692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Time</w:t>
                            </w:r>
                          </w:p>
                          <w:p w14:paraId="66A8B57A" w14:textId="689B4065" w:rsidR="006D2E8A" w:rsidRPr="00233692" w:rsidRDefault="006D2E8A" w:rsidP="0058770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233692">
                              <w:rPr>
                                <w:rFonts w:ascii="Arial" w:hAnsi="Arial" w:cs="Arial"/>
                                <w:color w:val="FFFFFF" w:themeColor="background1"/>
                                <w:sz w:val="39"/>
                                <w:szCs w:val="39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93.6pt;margin-top:766.8pt;width:486pt;height:99.2pt;z-index:2516879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" filled="f" stroked="f">
                <v:textbox>
                  <w:txbxContent>
                    <w:p w14:paraId="3D791158" w14:textId="77777777" w:rsidR="005B3FAB" w:rsidRPr="00233692" w:rsidRDefault="005B3FAB" w:rsidP="0058770B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3369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Date </w:t>
                      </w:r>
                      <w:r w:rsidRPr="00233692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Time</w:t>
                      </w:r>
                    </w:p>
                    <w:p w14:paraId="66A8B57A" w14:textId="689B4065" w:rsidR="005B3FAB" w:rsidRPr="00233692" w:rsidRDefault="005B3FAB" w:rsidP="0058770B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233692">
                        <w:rPr>
                          <w:rFonts w:ascii="Arial" w:hAnsi="Arial" w:cs="Arial"/>
                          <w:color w:val="FFFFFF" w:themeColor="background1"/>
                          <w:sz w:val="39"/>
                          <w:szCs w:val="39"/>
                        </w:rPr>
                        <w:t>Place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3FA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4B152F" wp14:editId="674376BB">
                <wp:simplePos x="0" y="0"/>
                <wp:positionH relativeFrom="page">
                  <wp:posOffset>1198245</wp:posOffset>
                </wp:positionH>
                <wp:positionV relativeFrom="page">
                  <wp:posOffset>7247890</wp:posOffset>
                </wp:positionV>
                <wp:extent cx="4229100" cy="236918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36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D921A" w14:textId="6911B88A" w:rsidR="006D2E8A" w:rsidRPr="005B3FAB" w:rsidRDefault="006D2E8A" w:rsidP="0058770B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8C01B"/>
                                <w:sz w:val="200"/>
                                <w:szCs w:val="200"/>
                              </w:rPr>
                            </w:pPr>
                            <w:r w:rsidRPr="005B3FAB">
                              <w:rPr>
                                <w:rFonts w:ascii="Arial" w:hAnsi="Arial" w:cs="Arial"/>
                                <w:b/>
                                <w:bCs/>
                                <w:color w:val="F8C01B"/>
                                <w:sz w:val="200"/>
                                <w:szCs w:val="200"/>
                              </w:rPr>
                              <w:t>Title</w:t>
                            </w:r>
                          </w:p>
                          <w:p w14:paraId="67E179BF" w14:textId="500878A4" w:rsidR="006D2E8A" w:rsidRPr="005B3FAB" w:rsidRDefault="006D2E8A" w:rsidP="0058770B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B3FAB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Subhead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94.35pt;margin-top:570.7pt;width:333pt;height:186.55pt;z-index:2516848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" filled="f" stroked="f">
                <v:textbox>
                  <w:txbxContent>
                    <w:p w14:paraId="527D921A" w14:textId="6911B88A" w:rsidR="005B3FAB" w:rsidRPr="005B3FAB" w:rsidRDefault="005B3FAB" w:rsidP="0058770B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8C01B"/>
                          <w:sz w:val="200"/>
                          <w:szCs w:val="200"/>
                        </w:rPr>
                      </w:pPr>
                      <w:r w:rsidRPr="005B3FAB">
                        <w:rPr>
                          <w:rFonts w:ascii="Arial" w:hAnsi="Arial" w:cs="Arial"/>
                          <w:b/>
                          <w:bCs/>
                          <w:color w:val="F8C01B"/>
                          <w:sz w:val="200"/>
                          <w:szCs w:val="200"/>
                        </w:rPr>
                        <w:t>Title</w:t>
                      </w:r>
                    </w:p>
                    <w:p w14:paraId="67E179BF" w14:textId="500878A4" w:rsidR="005B3FAB" w:rsidRPr="005B3FAB" w:rsidRDefault="005B3FAB" w:rsidP="0058770B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5B3FAB">
                        <w:rPr>
                          <w:rFonts w:ascii="Arial" w:hAnsi="Arial" w:cs="Arial"/>
                          <w:bCs/>
                          <w:color w:val="FFFFFF" w:themeColor="background1"/>
                          <w:sz w:val="72"/>
                          <w:szCs w:val="72"/>
                        </w:rPr>
                        <w:t>Subhead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576EF">
        <w:t xml:space="preserve"> </w:t>
      </w:r>
      <w:bookmarkStart w:id="0" w:name="_GoBack"/>
      <w:bookmarkEnd w:id="0"/>
    </w:p>
    <w:sectPr w:rsidR="00B47DCE" w:rsidRPr="00C326DD" w:rsidSect="007845D5">
      <w:pgSz w:w="15840" w:h="24480"/>
      <w:pgMar w:top="540" w:right="540" w:bottom="540" w:left="5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E129D1" w14:textId="77777777" w:rsidR="006D2E8A" w:rsidRDefault="006D2E8A" w:rsidP="00BC2907">
      <w:r>
        <w:separator/>
      </w:r>
    </w:p>
  </w:endnote>
  <w:endnote w:type="continuationSeparator" w:id="0">
    <w:p w14:paraId="4AE02C54" w14:textId="77777777" w:rsidR="006D2E8A" w:rsidRDefault="006D2E8A" w:rsidP="00BC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00000003" w:usb1="00000000" w:usb2="00000000" w:usb3="00000000" w:csb0="00000001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513FEF" w14:textId="77777777" w:rsidR="006D2E8A" w:rsidRDefault="006D2E8A" w:rsidP="00BC2907">
      <w:r>
        <w:separator/>
      </w:r>
    </w:p>
  </w:footnote>
  <w:footnote w:type="continuationSeparator" w:id="0">
    <w:p w14:paraId="7703E5FB" w14:textId="77777777" w:rsidR="006D2E8A" w:rsidRDefault="006D2E8A" w:rsidP="00BC29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BE8A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4A0"/>
    <w:rsid w:val="000222E5"/>
    <w:rsid w:val="00025E91"/>
    <w:rsid w:val="00050B70"/>
    <w:rsid w:val="00054402"/>
    <w:rsid w:val="000C7DAC"/>
    <w:rsid w:val="000E344B"/>
    <w:rsid w:val="000F378D"/>
    <w:rsid w:val="000F5C53"/>
    <w:rsid w:val="00135E3E"/>
    <w:rsid w:val="00141DCE"/>
    <w:rsid w:val="001A509F"/>
    <w:rsid w:val="001E2424"/>
    <w:rsid w:val="001F7ADD"/>
    <w:rsid w:val="00233692"/>
    <w:rsid w:val="00240EFF"/>
    <w:rsid w:val="002543ED"/>
    <w:rsid w:val="00276445"/>
    <w:rsid w:val="002826DD"/>
    <w:rsid w:val="002B10B0"/>
    <w:rsid w:val="002D1848"/>
    <w:rsid w:val="002D25E6"/>
    <w:rsid w:val="00315097"/>
    <w:rsid w:val="00317E8B"/>
    <w:rsid w:val="00344816"/>
    <w:rsid w:val="00352D64"/>
    <w:rsid w:val="00375C01"/>
    <w:rsid w:val="00380BF8"/>
    <w:rsid w:val="003F214D"/>
    <w:rsid w:val="004051A3"/>
    <w:rsid w:val="004B69F9"/>
    <w:rsid w:val="004E1A09"/>
    <w:rsid w:val="004F6441"/>
    <w:rsid w:val="005576EF"/>
    <w:rsid w:val="0057291E"/>
    <w:rsid w:val="00575759"/>
    <w:rsid w:val="00575C90"/>
    <w:rsid w:val="00584A24"/>
    <w:rsid w:val="0058770B"/>
    <w:rsid w:val="00596487"/>
    <w:rsid w:val="005B3FAB"/>
    <w:rsid w:val="005D0AF4"/>
    <w:rsid w:val="006D2E8A"/>
    <w:rsid w:val="006E3561"/>
    <w:rsid w:val="007845D5"/>
    <w:rsid w:val="007A3943"/>
    <w:rsid w:val="007F172D"/>
    <w:rsid w:val="008543D6"/>
    <w:rsid w:val="00872003"/>
    <w:rsid w:val="008C3BFA"/>
    <w:rsid w:val="008D70A4"/>
    <w:rsid w:val="008E2981"/>
    <w:rsid w:val="008F4188"/>
    <w:rsid w:val="00910B08"/>
    <w:rsid w:val="00914C3C"/>
    <w:rsid w:val="00923CC6"/>
    <w:rsid w:val="0099664E"/>
    <w:rsid w:val="00A1352F"/>
    <w:rsid w:val="00A9050E"/>
    <w:rsid w:val="00AA2C77"/>
    <w:rsid w:val="00AC7B3D"/>
    <w:rsid w:val="00AD458A"/>
    <w:rsid w:val="00B11AA0"/>
    <w:rsid w:val="00B47DCE"/>
    <w:rsid w:val="00B754A0"/>
    <w:rsid w:val="00B9024A"/>
    <w:rsid w:val="00BA05C8"/>
    <w:rsid w:val="00BA77C0"/>
    <w:rsid w:val="00BC2907"/>
    <w:rsid w:val="00BC6952"/>
    <w:rsid w:val="00BE5BF8"/>
    <w:rsid w:val="00C31CB0"/>
    <w:rsid w:val="00C326DD"/>
    <w:rsid w:val="00C329DD"/>
    <w:rsid w:val="00C44A19"/>
    <w:rsid w:val="00C9557C"/>
    <w:rsid w:val="00CA166F"/>
    <w:rsid w:val="00CA337C"/>
    <w:rsid w:val="00CD32E4"/>
    <w:rsid w:val="00CE7DE1"/>
    <w:rsid w:val="00D04F4B"/>
    <w:rsid w:val="00D150BE"/>
    <w:rsid w:val="00D3032C"/>
    <w:rsid w:val="00D332A6"/>
    <w:rsid w:val="00D43F34"/>
    <w:rsid w:val="00D5300D"/>
    <w:rsid w:val="00D73C89"/>
    <w:rsid w:val="00D93733"/>
    <w:rsid w:val="00DA01CB"/>
    <w:rsid w:val="00DC2664"/>
    <w:rsid w:val="00E044FF"/>
    <w:rsid w:val="00E11EC6"/>
    <w:rsid w:val="00E42D2F"/>
    <w:rsid w:val="00E57C25"/>
    <w:rsid w:val="00E60080"/>
    <w:rsid w:val="00E71153"/>
    <w:rsid w:val="00E85E4A"/>
    <w:rsid w:val="00EA42CF"/>
    <w:rsid w:val="00EC19B0"/>
    <w:rsid w:val="00ED23F7"/>
    <w:rsid w:val="00ED79AF"/>
    <w:rsid w:val="00F4163A"/>
    <w:rsid w:val="00F41C25"/>
    <w:rsid w:val="00F446B6"/>
    <w:rsid w:val="00F86092"/>
    <w:rsid w:val="00FA70D4"/>
    <w:rsid w:val="00FB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E4F1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rhoeff\Desktop\TRU_Templates\WORD\RackCard_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8A9ABA-4565-5A4C-A795-D16A01587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\Users\sverhoeff\Desktop\TRU_Templates\WORD\RackCard_Template1.dotx</Template>
  <TotalTime>3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Amanda Johnson</cp:lastModifiedBy>
  <cp:revision>5</cp:revision>
  <dcterms:created xsi:type="dcterms:W3CDTF">2016-11-07T23:53:00Z</dcterms:created>
  <dcterms:modified xsi:type="dcterms:W3CDTF">2016-11-10T16:52:00Z</dcterms:modified>
</cp:coreProperties>
</file>